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14615012"/>
    <w:p w:rsidR="00B07241" w:rsidRDefault="00127895">
      <w:pPr>
        <w:rPr>
          <w:rFonts w:cs="Arial"/>
          <w:color w:val="005EB8" w:themeColor="text1"/>
          <w:sz w:val="44"/>
          <w:szCs w:val="44"/>
        </w:rPr>
      </w:pPr>
      <w:r w:rsidRPr="00D607AF"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B486A" wp14:editId="3D35BE49">
                <wp:simplePos x="0" y="0"/>
                <wp:positionH relativeFrom="margin">
                  <wp:posOffset>-561117</wp:posOffset>
                </wp:positionH>
                <wp:positionV relativeFrom="page">
                  <wp:posOffset>2981626</wp:posOffset>
                </wp:positionV>
                <wp:extent cx="3286800" cy="1533600"/>
                <wp:effectExtent l="0" t="0" r="0" b="952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800" cy="15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A18" w:rsidRPr="00243A18" w:rsidRDefault="00243A18" w:rsidP="00243A18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43A18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Innovationspreis 2020</w:t>
                            </w:r>
                          </w:p>
                          <w:p w:rsidR="00127895" w:rsidRPr="00B942D3" w:rsidRDefault="00243A18" w:rsidP="00243A18">
                            <w:pPr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54"/>
                              </w:rPr>
                            </w:pPr>
                            <w:r w:rsidRPr="00243A1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Bewerbungsunterlagen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B486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4.2pt;margin-top:234.75pt;width:258.8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" filled="f" stroked="f">
                <v:textbox>
                  <w:txbxContent>
                    <w:p w:rsidR="00243A18" w:rsidRPr="00243A18" w:rsidRDefault="00243A18" w:rsidP="00243A18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43A18">
                        <w:rPr>
                          <w:color w:val="FFFFFF" w:themeColor="background1"/>
                          <w:sz w:val="44"/>
                          <w:szCs w:val="44"/>
                        </w:rPr>
                        <w:t>Innovationspreis 2020</w:t>
                      </w:r>
                    </w:p>
                    <w:p w:rsidR="00127895" w:rsidRPr="00B942D3" w:rsidRDefault="00243A18" w:rsidP="00243A18">
                      <w:pPr>
                        <w:rPr>
                          <w:rFonts w:cs="Arial"/>
                          <w:color w:val="FFFFFF" w:themeColor="background1"/>
                          <w:sz w:val="24"/>
                          <w:szCs w:val="54"/>
                        </w:rPr>
                      </w:pPr>
                      <w:r w:rsidRPr="00243A18">
                        <w:rPr>
                          <w:color w:val="FFFFFF" w:themeColor="background1"/>
                          <w:sz w:val="24"/>
                          <w:szCs w:val="24"/>
                        </w:rPr>
                        <w:t>Bewerbungsunterlagen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07241">
        <w:br w:type="page"/>
      </w:r>
    </w:p>
    <w:bookmarkEnd w:id="0"/>
    <w:p w:rsidR="00243A18" w:rsidRDefault="00243A18" w:rsidP="00243A18">
      <w:pPr>
        <w:pStyle w:val="Kopfzeile"/>
      </w:pPr>
      <w:r>
        <w:lastRenderedPageBreak/>
        <w:t>Axians Infoma Innovationspreis 2020</w:t>
      </w:r>
    </w:p>
    <w:p w:rsidR="00243A18" w:rsidRPr="008469D8" w:rsidRDefault="00243A18" w:rsidP="00243A18">
      <w:pPr>
        <w:pStyle w:val="Unterberschrift"/>
      </w:pPr>
      <w:r>
        <w:t>Bewerbungsunterlagen</w:t>
      </w:r>
    </w:p>
    <w:p w:rsidR="00243A18" w:rsidRDefault="00243A18" w:rsidP="00243A18"/>
    <w:p w:rsidR="00243A18" w:rsidRDefault="00243A18" w:rsidP="00243A18"/>
    <w:p w:rsidR="00243A18" w:rsidRDefault="00243A18" w:rsidP="00243A18">
      <w:pPr>
        <w:spacing w:line="360" w:lineRule="auto"/>
      </w:pPr>
      <w:r>
        <w:t>Guten Tag,</w:t>
      </w:r>
    </w:p>
    <w:p w:rsidR="00243A18" w:rsidRPr="00FC6849" w:rsidRDefault="00243A18" w:rsidP="00E40062"/>
    <w:p w:rsidR="0070589E" w:rsidRPr="000942FC" w:rsidRDefault="00243A18" w:rsidP="00243A18">
      <w:pPr>
        <w:spacing w:line="360" w:lineRule="auto"/>
      </w:pPr>
      <w:r w:rsidRPr="0021360F">
        <w:t xml:space="preserve">wir freuen uns, dass Sie an der Bewerbung für den </w:t>
      </w:r>
      <w:r w:rsidRPr="00EA4159">
        <w:rPr>
          <w:b/>
        </w:rPr>
        <w:t>Axians Infoma Innovationspreis 2020</w:t>
      </w:r>
      <w:r w:rsidRPr="0021360F">
        <w:t xml:space="preserve"> </w:t>
      </w:r>
      <w:r w:rsidRPr="000942FC">
        <w:t xml:space="preserve">teilnehmen. </w:t>
      </w:r>
      <w:r w:rsidR="00D94FBF" w:rsidRPr="000942FC">
        <w:t xml:space="preserve">Gerne können Sie ein umgesetztes Projekt mit Axians Infoma oder auch eine </w:t>
      </w:r>
      <w:r w:rsidR="0070589E" w:rsidRPr="000942FC">
        <w:t xml:space="preserve">konkrete </w:t>
      </w:r>
      <w:r w:rsidR="00D94FBF" w:rsidRPr="000942FC">
        <w:t>Projektidee, welche</w:t>
      </w:r>
      <w:r w:rsidR="0070589E" w:rsidRPr="000942FC">
        <w:t xml:space="preserve"> sich derzeit in der Umsetzungsphase </w:t>
      </w:r>
      <w:r w:rsidR="00D94FBF" w:rsidRPr="000942FC">
        <w:t>mit Axians Infoma</w:t>
      </w:r>
      <w:r w:rsidR="0070589E" w:rsidRPr="000942FC">
        <w:t xml:space="preserve"> befindet</w:t>
      </w:r>
      <w:r w:rsidR="000942FC" w:rsidRPr="000942FC">
        <w:t>, einreichen.</w:t>
      </w:r>
    </w:p>
    <w:p w:rsidR="00D94FBF" w:rsidRPr="000942FC" w:rsidRDefault="00D94FBF" w:rsidP="00E40062"/>
    <w:p w:rsidR="00243A18" w:rsidRPr="00486818" w:rsidRDefault="00243A18" w:rsidP="00243A18">
      <w:pPr>
        <w:spacing w:line="360" w:lineRule="auto"/>
        <w:rPr>
          <w:b/>
        </w:rPr>
      </w:pPr>
      <w:r w:rsidRPr="000942FC">
        <w:t xml:space="preserve">Bitte beantworten Sie die nachfolgenden Fragen so vollständig und kompakt wie möglich – der Umfang je Antwort sollte eine Seite nicht überschreiten – und senden Sie diesen Bogen </w:t>
      </w:r>
      <w:r w:rsidRPr="000942FC">
        <w:rPr>
          <w:b/>
        </w:rPr>
        <w:t xml:space="preserve">bis zum </w:t>
      </w:r>
      <w:r w:rsidR="00823E1C" w:rsidRPr="000942FC">
        <w:rPr>
          <w:b/>
        </w:rPr>
        <w:t>15.08</w:t>
      </w:r>
      <w:r w:rsidRPr="000942FC">
        <w:rPr>
          <w:b/>
        </w:rPr>
        <w:t>.2020</w:t>
      </w:r>
      <w:r w:rsidRPr="00486818">
        <w:rPr>
          <w:b/>
        </w:rPr>
        <w:t xml:space="preserve"> per E-Mail an Innovationspreis@axians-infoma.de zurück.</w:t>
      </w:r>
    </w:p>
    <w:p w:rsidR="00243A18" w:rsidRDefault="00243A18" w:rsidP="00E40062"/>
    <w:p w:rsidR="00243A18" w:rsidRPr="0021360F" w:rsidRDefault="00243A18" w:rsidP="00243A18">
      <w:pPr>
        <w:spacing w:line="360" w:lineRule="auto"/>
      </w:pPr>
      <w:r w:rsidRPr="0021360F">
        <w:t>Zur Veranschaulichung können Sie gerne weitere Medien ergänzen (z.B. Screenshots, Architekturgrafiken, Organigramme, Videos).</w:t>
      </w:r>
    </w:p>
    <w:p w:rsidR="00243A18" w:rsidRDefault="00243A18" w:rsidP="00E40062"/>
    <w:p w:rsidR="00243A18" w:rsidRPr="0021360F" w:rsidRDefault="00243A18" w:rsidP="00243A18">
      <w:pPr>
        <w:spacing w:line="360" w:lineRule="auto"/>
      </w:pPr>
      <w:r w:rsidRPr="0021360F">
        <w:t>Für die Bewerbung können beispielsweise Projekte zu folgenden Themen rund um</w:t>
      </w:r>
      <w:r>
        <w:t xml:space="preserve"> </w:t>
      </w:r>
      <w:r>
        <w:br/>
      </w:r>
      <w:r w:rsidRPr="00486818">
        <w:rPr>
          <w:b/>
        </w:rPr>
        <w:t xml:space="preserve">Infoma </w:t>
      </w:r>
      <w:proofErr w:type="spellStart"/>
      <w:r w:rsidRPr="00486818">
        <w:rPr>
          <w:b/>
        </w:rPr>
        <w:t>newsystem</w:t>
      </w:r>
      <w:proofErr w:type="spellEnd"/>
      <w:r w:rsidRPr="00486818">
        <w:rPr>
          <w:b/>
        </w:rPr>
        <w:t xml:space="preserve"> </w:t>
      </w:r>
      <w:r w:rsidRPr="0021360F">
        <w:t>eingereicht werden</w:t>
      </w:r>
      <w:r>
        <w:t>:</w:t>
      </w:r>
    </w:p>
    <w:p w:rsidR="00243A18" w:rsidRPr="00467284" w:rsidRDefault="00243A18" w:rsidP="00E40062"/>
    <w:p w:rsidR="00243A18" w:rsidRPr="00243A18" w:rsidRDefault="00243A18" w:rsidP="00243A18">
      <w:pPr>
        <w:pStyle w:val="Aufzhlungszeichen"/>
        <w:jc w:val="left"/>
        <w:rPr>
          <w:b w:val="0"/>
        </w:rPr>
      </w:pPr>
      <w:r w:rsidRPr="00243A18">
        <w:rPr>
          <w:b w:val="0"/>
        </w:rPr>
        <w:t xml:space="preserve">Auf dem Weg zur digitalen Finanzverwaltung / Digitalisierung der Verwaltung (Online-Dienste </w:t>
      </w:r>
      <w:r w:rsidRPr="00243A18">
        <w:rPr>
          <w:b w:val="0"/>
        </w:rPr>
        <w:tab/>
        <w:t xml:space="preserve">für Bürger und Unternehmen, wie z.B. Online Bezahlverfahren, Online An- und Abmeldung </w:t>
      </w:r>
      <w:r w:rsidRPr="00243A18">
        <w:rPr>
          <w:b w:val="0"/>
        </w:rPr>
        <w:tab/>
        <w:t xml:space="preserve">von Hundesteuer, Online </w:t>
      </w:r>
      <w:proofErr w:type="spellStart"/>
      <w:r w:rsidRPr="00243A18">
        <w:rPr>
          <w:b w:val="0"/>
        </w:rPr>
        <w:t>Zählerstandserfassung</w:t>
      </w:r>
      <w:proofErr w:type="spellEnd"/>
      <w:r w:rsidRPr="00243A18">
        <w:rPr>
          <w:b w:val="0"/>
        </w:rPr>
        <w:t>, ...)</w:t>
      </w:r>
    </w:p>
    <w:p w:rsidR="00422B6E" w:rsidRDefault="00243A18" w:rsidP="00C52953">
      <w:pPr>
        <w:pStyle w:val="Aufzhlungszeichen"/>
        <w:jc w:val="left"/>
        <w:rPr>
          <w:b w:val="0"/>
        </w:rPr>
      </w:pPr>
      <w:r w:rsidRPr="00422B6E">
        <w:rPr>
          <w:b w:val="0"/>
        </w:rPr>
        <w:t xml:space="preserve">Transparente Finanzen, z.B. mit einem </w:t>
      </w:r>
      <w:r w:rsidR="00647B82">
        <w:rPr>
          <w:b w:val="0"/>
        </w:rPr>
        <w:t>automatisierten</w:t>
      </w:r>
      <w:r w:rsidRPr="00422B6E">
        <w:rPr>
          <w:b w:val="0"/>
        </w:rPr>
        <w:t xml:space="preserve"> Berichtswesen </w:t>
      </w:r>
    </w:p>
    <w:p w:rsidR="00243A18" w:rsidRPr="00422B6E" w:rsidRDefault="00243A18" w:rsidP="00C52953">
      <w:pPr>
        <w:pStyle w:val="Aufzhlungszeichen"/>
        <w:jc w:val="left"/>
        <w:rPr>
          <w:b w:val="0"/>
        </w:rPr>
      </w:pPr>
      <w:r w:rsidRPr="00422B6E">
        <w:rPr>
          <w:b w:val="0"/>
        </w:rPr>
        <w:t xml:space="preserve">Verwendung von Apps, z.B. Mobile Datenerfassung, Mobile Objektkontrolle, Mobile </w:t>
      </w:r>
      <w:r w:rsidRPr="00422B6E">
        <w:rPr>
          <w:b w:val="0"/>
        </w:rPr>
        <w:tab/>
        <w:t>Wartung und Prüfung</w:t>
      </w:r>
    </w:p>
    <w:p w:rsidR="00243A18" w:rsidRPr="00243A18" w:rsidRDefault="00243A18" w:rsidP="00243A18">
      <w:pPr>
        <w:pStyle w:val="Aufzhlungszeichen"/>
        <w:jc w:val="left"/>
        <w:rPr>
          <w:b w:val="0"/>
        </w:rPr>
      </w:pPr>
      <w:r w:rsidRPr="00243A18">
        <w:rPr>
          <w:b w:val="0"/>
        </w:rPr>
        <w:t>Einfache Prozesse / Prozesssicherheit / Prozessoptimierung (z. B. Bestellworkflow)</w:t>
      </w:r>
    </w:p>
    <w:p w:rsidR="00243A18" w:rsidRPr="00243A18" w:rsidRDefault="00243A18" w:rsidP="00243A18">
      <w:pPr>
        <w:pStyle w:val="Aufzhlungszeichen"/>
        <w:jc w:val="left"/>
        <w:rPr>
          <w:b w:val="0"/>
        </w:rPr>
      </w:pPr>
      <w:r w:rsidRPr="00243A18">
        <w:rPr>
          <w:b w:val="0"/>
        </w:rPr>
        <w:t>Digitale Freigabe</w:t>
      </w:r>
    </w:p>
    <w:p w:rsidR="00243A18" w:rsidRPr="00243A18" w:rsidRDefault="00243A18" w:rsidP="00243A18">
      <w:pPr>
        <w:pStyle w:val="Aufzhlungszeichen"/>
        <w:jc w:val="left"/>
        <w:rPr>
          <w:b w:val="0"/>
        </w:rPr>
      </w:pPr>
      <w:r w:rsidRPr="00243A18">
        <w:rPr>
          <w:b w:val="0"/>
        </w:rPr>
        <w:t>Wirtschaftliches Gebäudemanagemen</w:t>
      </w:r>
      <w:r w:rsidR="00647B82">
        <w:rPr>
          <w:b w:val="0"/>
        </w:rPr>
        <w:t>t</w:t>
      </w:r>
    </w:p>
    <w:p w:rsidR="00243A18" w:rsidRPr="00243A18" w:rsidRDefault="00243A18" w:rsidP="00243A18">
      <w:pPr>
        <w:pStyle w:val="Aufzhlungszeichen"/>
        <w:jc w:val="left"/>
        <w:rPr>
          <w:b w:val="0"/>
        </w:rPr>
      </w:pPr>
      <w:r w:rsidRPr="00243A18">
        <w:rPr>
          <w:b w:val="0"/>
        </w:rPr>
        <w:t>etc.</w:t>
      </w:r>
    </w:p>
    <w:p w:rsidR="00E40062" w:rsidRDefault="00E40062" w:rsidP="00E40062"/>
    <w:p w:rsidR="00243A18" w:rsidRDefault="001C55C6" w:rsidP="00243A18">
      <w:pPr>
        <w:spacing w:line="360" w:lineRule="auto"/>
      </w:pPr>
      <w:r>
        <w:t>Hinweis:</w:t>
      </w:r>
    </w:p>
    <w:p w:rsidR="001C55C6" w:rsidRDefault="001C55C6" w:rsidP="00E40062">
      <w:pPr>
        <w:spacing w:line="360" w:lineRule="auto"/>
      </w:pPr>
      <w:r w:rsidRPr="00E40062">
        <w:t xml:space="preserve">Sollten </w:t>
      </w:r>
      <w:r w:rsidR="00330177" w:rsidRPr="00E40062">
        <w:t>Sie</w:t>
      </w:r>
      <w:r w:rsidRPr="00E40062">
        <w:t xml:space="preserve"> Gewinner bzw. Finalist des Axians Infoma Innovationspreises 2020 werden, sind </w:t>
      </w:r>
      <w:r w:rsidR="00E40062" w:rsidRPr="00E40062">
        <w:t>Sie</w:t>
      </w:r>
      <w:r w:rsidRPr="00E40062">
        <w:t xml:space="preserve"> damit einverstanden, dass Axians Infoma die eingereichte Bewerbung – auch in Auszügen – sowie die Verwendung des Preises in internen und externen Medien veröffentlichen darf. Zudem erklären </w:t>
      </w:r>
      <w:r w:rsidR="00E40062" w:rsidRPr="00E40062">
        <w:t>Sie sich</w:t>
      </w:r>
      <w:r w:rsidRPr="00E40062">
        <w:t xml:space="preserve"> bereit, bei Bedarf weitere Informationen an die Juroren zu geben. </w:t>
      </w:r>
    </w:p>
    <w:p w:rsidR="001C55C6" w:rsidRPr="0021360F" w:rsidRDefault="001C55C6" w:rsidP="00E40062"/>
    <w:p w:rsidR="00243A18" w:rsidRDefault="00243A18" w:rsidP="00243A18">
      <w:pPr>
        <w:spacing w:line="360" w:lineRule="auto"/>
      </w:pPr>
      <w:r w:rsidRPr="0021360F">
        <w:t xml:space="preserve">Bei Fragen rund um das Thema </w:t>
      </w:r>
      <w:r>
        <w:t>Axians Infoma</w:t>
      </w:r>
      <w:r w:rsidRPr="0021360F">
        <w:t xml:space="preserve"> Innovationspreis steht Ihnen </w:t>
      </w:r>
      <w:r>
        <w:t>Merle Rudisch</w:t>
      </w:r>
      <w:r w:rsidRPr="0021360F">
        <w:t xml:space="preserve"> per Telefon unter 0731 1551-64</w:t>
      </w:r>
      <w:r>
        <w:t>3</w:t>
      </w:r>
      <w:r w:rsidRPr="0021360F">
        <w:t xml:space="preserve"> oder per E-Mail </w:t>
      </w:r>
      <w:hyperlink r:id="rId11" w:history="1">
        <w:r w:rsidRPr="00A91454">
          <w:rPr>
            <w:rStyle w:val="Hyperlink"/>
          </w:rPr>
          <w:t>merle.rudisch@axians-infoma.de</w:t>
        </w:r>
      </w:hyperlink>
      <w:r>
        <w:t xml:space="preserve"> </w:t>
      </w:r>
      <w:r w:rsidRPr="0021360F">
        <w:t>gerne zur Verfügung.</w:t>
      </w:r>
    </w:p>
    <w:p w:rsidR="00397A63" w:rsidRPr="0021360F" w:rsidRDefault="00397A63" w:rsidP="00E40062"/>
    <w:p w:rsidR="00243A18" w:rsidRDefault="00243A18" w:rsidP="00243A18">
      <w:pPr>
        <w:spacing w:line="360" w:lineRule="auto"/>
      </w:pPr>
      <w:r w:rsidRPr="0021360F">
        <w:t>Wir wünschen Ihnen viel Erfolg!</w:t>
      </w:r>
    </w:p>
    <w:p w:rsidR="00243A18" w:rsidRPr="0021360F" w:rsidRDefault="00243A18" w:rsidP="00E40062"/>
    <w:p w:rsidR="00243A18" w:rsidRDefault="00243A18" w:rsidP="00E40062">
      <w:pPr>
        <w:spacing w:line="360" w:lineRule="auto"/>
      </w:pPr>
      <w:r w:rsidRPr="0021360F">
        <w:t xml:space="preserve">Ihr </w:t>
      </w:r>
      <w:r>
        <w:t>Axians Infoma</w:t>
      </w:r>
      <w:r w:rsidRPr="0021360F">
        <w:t>-Team</w:t>
      </w:r>
      <w:r w:rsidR="00E40062">
        <w:tab/>
      </w:r>
      <w:r w:rsidR="00E40062">
        <w:tab/>
      </w:r>
      <w:r w:rsidR="00E40062">
        <w:tab/>
      </w:r>
      <w:r w:rsidR="00E40062">
        <w:tab/>
      </w:r>
      <w:r w:rsidR="00E40062">
        <w:tab/>
      </w:r>
      <w:r w:rsidRPr="0021360F">
        <w:rPr>
          <w:rFonts w:cs="Arial"/>
        </w:rPr>
        <w:t>Der Rechtsweg ist ausgeschlossen.</w:t>
      </w:r>
      <w:r>
        <w:br w:type="page"/>
      </w:r>
    </w:p>
    <w:p w:rsidR="00243A18" w:rsidRPr="00486818" w:rsidRDefault="00243A18" w:rsidP="00243A18">
      <w:pPr>
        <w:pStyle w:val="Unterberschrift"/>
        <w:rPr>
          <w:lang w:eastAsia="ja-JP"/>
        </w:rPr>
      </w:pPr>
      <w:r w:rsidRPr="00486818">
        <w:rPr>
          <w:lang w:eastAsia="ja-JP"/>
        </w:rPr>
        <w:lastRenderedPageBreak/>
        <w:t>Kontaktdaten</w:t>
      </w:r>
    </w:p>
    <w:p w:rsidR="00243A18" w:rsidRPr="00486818" w:rsidRDefault="00243A18" w:rsidP="00243A18">
      <w:pPr>
        <w:pBdr>
          <w:bottom w:val="single" w:sz="4" w:space="1" w:color="auto"/>
        </w:pBdr>
        <w:ind w:left="142"/>
        <w:rPr>
          <w:rFonts w:eastAsia="Calibri" w:cs="Arial"/>
          <w:b/>
          <w:szCs w:val="20"/>
          <w:lang w:eastAsia="en-US"/>
        </w:rPr>
      </w:pPr>
    </w:p>
    <w:p w:rsidR="00243A18" w:rsidRPr="00486818" w:rsidRDefault="00243A18" w:rsidP="00243A18">
      <w:pPr>
        <w:ind w:left="142"/>
        <w:rPr>
          <w:rFonts w:eastAsia="Calibri" w:cs="Arial"/>
          <w:szCs w:val="22"/>
          <w:lang w:eastAsia="en-US"/>
        </w:rPr>
      </w:pPr>
      <w:r w:rsidRPr="00486818">
        <w:rPr>
          <w:rFonts w:eastAsia="Calibri" w:cs="Arial"/>
          <w:b/>
          <w:szCs w:val="20"/>
          <w:lang w:eastAsia="en-US"/>
        </w:rPr>
        <w:t>Name Ihrer Verwaltung / Organisation</w:t>
      </w:r>
      <w:r w:rsidRPr="00486818">
        <w:rPr>
          <w:rFonts w:eastAsia="Calibri" w:cs="Arial"/>
          <w:b/>
          <w:szCs w:val="20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Name Ihrer Verwaltung / Organisation"/>
          <w:id w:val="342673614"/>
          <w:placeholder>
            <w:docPart w:val="3EF62491F06E411FBE71FD54585D8697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="00F01E99" w:rsidRPr="008E5EC8">
            <w:rPr>
              <w:rStyle w:val="Platzhaltertext"/>
            </w:rPr>
            <w:t>Klicken Sie hier, um Text einzugeben.</w:t>
          </w:r>
        </w:sdtContent>
      </w:sdt>
    </w:p>
    <w:p w:rsidR="00243A18" w:rsidRPr="00486818" w:rsidRDefault="00243A18" w:rsidP="00243A18">
      <w:pPr>
        <w:ind w:left="142"/>
        <w:rPr>
          <w:rFonts w:eastAsia="Calibri" w:cs="Arial"/>
          <w:szCs w:val="22"/>
          <w:lang w:eastAsia="en-US"/>
        </w:rPr>
      </w:pPr>
    </w:p>
    <w:p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  <w:r w:rsidRPr="00486818">
        <w:rPr>
          <w:rFonts w:eastAsia="Calibri" w:cs="Arial"/>
          <w:b/>
          <w:szCs w:val="22"/>
          <w:lang w:eastAsia="en-US"/>
        </w:rPr>
        <w:t>Straße</w:t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Straße"/>
          <w:id w:val="-726221453"/>
          <w:placeholder>
            <w:docPart w:val="2314DD95FFF4434084C2C28B18AD8B8F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</w:p>
    <w:p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  <w:r w:rsidRPr="00486818">
        <w:rPr>
          <w:rFonts w:eastAsia="Calibri" w:cs="Arial"/>
          <w:b/>
          <w:szCs w:val="22"/>
          <w:lang w:eastAsia="en-US"/>
        </w:rPr>
        <w:t>PLZ</w:t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PLZ"/>
          <w:id w:val="-1886329837"/>
          <w:placeholder>
            <w:docPart w:val="0F92CAEB5A404997A4AD7B47334D138B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</w:p>
    <w:p w:rsidR="00243A18" w:rsidRPr="00486818" w:rsidRDefault="00243A18" w:rsidP="00243A18">
      <w:pPr>
        <w:ind w:left="142"/>
        <w:rPr>
          <w:rFonts w:eastAsia="Calibri" w:cs="Arial"/>
          <w:b/>
          <w:szCs w:val="20"/>
          <w:lang w:eastAsia="en-US"/>
        </w:rPr>
      </w:pPr>
      <w:r w:rsidRPr="00486818">
        <w:rPr>
          <w:rFonts w:eastAsia="Calibri" w:cs="Arial"/>
          <w:b/>
          <w:szCs w:val="22"/>
          <w:lang w:eastAsia="en-US"/>
        </w:rPr>
        <w:t>Ort</w:t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Ort"/>
          <w:id w:val="-1107043928"/>
          <w:placeholder>
            <w:docPart w:val="FEEE995F483042348E47CF039A2DC5D1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243A18" w:rsidRPr="00486818" w:rsidRDefault="00243A18" w:rsidP="00243A18">
      <w:pPr>
        <w:ind w:left="142"/>
        <w:rPr>
          <w:rFonts w:eastAsia="Calibri" w:cs="Arial"/>
          <w:b/>
          <w:szCs w:val="20"/>
          <w:lang w:eastAsia="en-US"/>
        </w:rPr>
      </w:pPr>
    </w:p>
    <w:p w:rsidR="00243A18" w:rsidRPr="00486818" w:rsidRDefault="00243A18" w:rsidP="00243A18">
      <w:pPr>
        <w:ind w:left="142"/>
        <w:rPr>
          <w:rFonts w:eastAsia="Calibri" w:cs="Arial"/>
          <w:b/>
          <w:szCs w:val="20"/>
          <w:lang w:eastAsia="en-US"/>
        </w:rPr>
      </w:pPr>
      <w:r w:rsidRPr="00486818">
        <w:rPr>
          <w:rFonts w:eastAsia="Calibri" w:cs="Arial"/>
          <w:b/>
          <w:szCs w:val="20"/>
          <w:lang w:eastAsia="en-US"/>
        </w:rPr>
        <w:t>Vorname</w:t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Vorname"/>
          <w:id w:val="-1322961008"/>
          <w:placeholder>
            <w:docPart w:val="0E2B2C4AB5034489A64567CBA34CBE1E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243A18" w:rsidRPr="00486818" w:rsidRDefault="00243A18" w:rsidP="00243A18">
      <w:pPr>
        <w:ind w:left="142"/>
        <w:rPr>
          <w:rFonts w:eastAsia="Calibri" w:cs="Arial"/>
          <w:b/>
          <w:szCs w:val="20"/>
          <w:lang w:eastAsia="en-US"/>
        </w:rPr>
      </w:pPr>
    </w:p>
    <w:p w:rsidR="00243A18" w:rsidRPr="00486818" w:rsidRDefault="00243A18" w:rsidP="00243A18">
      <w:pPr>
        <w:ind w:left="142"/>
        <w:rPr>
          <w:rFonts w:eastAsia="Calibri" w:cs="Arial"/>
          <w:szCs w:val="22"/>
          <w:lang w:eastAsia="en-US"/>
        </w:rPr>
      </w:pPr>
      <w:r w:rsidRPr="00486818">
        <w:rPr>
          <w:rFonts w:eastAsia="Calibri" w:cs="Arial"/>
          <w:b/>
          <w:szCs w:val="20"/>
          <w:lang w:eastAsia="en-US"/>
        </w:rPr>
        <w:t>Nachname</w:t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r w:rsidRPr="00486818">
        <w:rPr>
          <w:rFonts w:eastAsia="Calibri" w:cs="Arial"/>
          <w:b/>
          <w:szCs w:val="20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Nachname"/>
          <w:id w:val="-1827897038"/>
          <w:placeholder>
            <w:docPart w:val="D4513795EA70422EB8208A62CBA56199"/>
          </w:placeholder>
          <w:showingPlcHdr/>
        </w:sdtPr>
        <w:sdtEndPr>
          <w:rPr>
            <w:b/>
            <w:sz w:val="22"/>
            <w:szCs w:val="20"/>
          </w:rPr>
        </w:sdtEndPr>
        <w:sdtContent>
          <w:bookmarkStart w:id="1" w:name="_GoBack"/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  <w:bookmarkEnd w:id="1"/>
        </w:sdtContent>
      </w:sdt>
    </w:p>
    <w:p w:rsidR="00243A18" w:rsidRPr="00486818" w:rsidRDefault="00243A18" w:rsidP="00243A18">
      <w:pPr>
        <w:ind w:left="142"/>
        <w:rPr>
          <w:rFonts w:eastAsia="Calibri" w:cs="Arial"/>
          <w:szCs w:val="22"/>
          <w:lang w:eastAsia="en-US"/>
        </w:rPr>
      </w:pPr>
    </w:p>
    <w:p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  <w:r w:rsidRPr="00486818">
        <w:rPr>
          <w:rFonts w:eastAsia="Calibri" w:cs="Arial"/>
          <w:b/>
          <w:szCs w:val="22"/>
          <w:lang w:eastAsia="en-US"/>
        </w:rPr>
        <w:t>Telefon</w:t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Nachname"/>
          <w:id w:val="684869385"/>
          <w:placeholder>
            <w:docPart w:val="F6FB4BFD18BB4913897A03AD20CA5250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</w:p>
    <w:p w:rsidR="00243A18" w:rsidRPr="00486818" w:rsidRDefault="00243A18" w:rsidP="00243A18">
      <w:pPr>
        <w:ind w:left="142"/>
        <w:rPr>
          <w:rFonts w:eastAsia="Calibri" w:cs="Arial"/>
          <w:b/>
          <w:szCs w:val="22"/>
          <w:lang w:eastAsia="en-US"/>
        </w:rPr>
      </w:pPr>
      <w:r w:rsidRPr="00486818">
        <w:rPr>
          <w:rFonts w:eastAsia="Calibri" w:cs="Arial"/>
          <w:b/>
          <w:szCs w:val="22"/>
          <w:lang w:eastAsia="en-US"/>
        </w:rPr>
        <w:t>E-Mail</w:t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r w:rsidRPr="00486818">
        <w:rPr>
          <w:rFonts w:eastAsia="Calibri" w:cs="Arial"/>
          <w:b/>
          <w:szCs w:val="22"/>
          <w:lang w:eastAsia="en-US"/>
        </w:rPr>
        <w:tab/>
      </w:r>
      <w:sdt>
        <w:sdtPr>
          <w:rPr>
            <w:rFonts w:eastAsia="Calibri" w:cs="Arial"/>
            <w:szCs w:val="22"/>
            <w:lang w:eastAsia="en-US"/>
          </w:rPr>
          <w:tag w:val="Nachname"/>
          <w:id w:val="311295971"/>
          <w:placeholder>
            <w:docPart w:val="C9CBE58AF50C41ADB2C9CC64CF08E463"/>
          </w:placeholder>
          <w:showingPlcHdr/>
        </w:sdtPr>
        <w:sdtEndPr>
          <w:rPr>
            <w:b/>
            <w:sz w:val="22"/>
            <w:szCs w:val="20"/>
          </w:rPr>
        </w:sdtEndPr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243A18" w:rsidRPr="00486818" w:rsidRDefault="00243A18" w:rsidP="00243A18">
      <w:pPr>
        <w:pBdr>
          <w:bottom w:val="single" w:sz="4" w:space="1" w:color="auto"/>
        </w:pBdr>
        <w:ind w:left="142"/>
        <w:contextualSpacing/>
        <w:rPr>
          <w:rFonts w:eastAsia="Times New Roman" w:cs="Arial"/>
          <w:b/>
          <w:kern w:val="28"/>
          <w:sz w:val="28"/>
          <w:szCs w:val="72"/>
          <w:lang w:eastAsia="ja-JP"/>
        </w:rPr>
      </w:pPr>
    </w:p>
    <w:p w:rsidR="00243A18" w:rsidRPr="00486818" w:rsidRDefault="00243A18" w:rsidP="00243A18">
      <w:pPr>
        <w:ind w:left="142"/>
        <w:contextualSpacing/>
        <w:rPr>
          <w:rFonts w:eastAsia="Times New Roman" w:cs="Arial"/>
          <w:b/>
          <w:kern w:val="28"/>
          <w:sz w:val="28"/>
          <w:szCs w:val="72"/>
          <w:lang w:eastAsia="ja-JP"/>
        </w:rPr>
      </w:pPr>
    </w:p>
    <w:p w:rsidR="00243A18" w:rsidRPr="00486818" w:rsidRDefault="00243A18" w:rsidP="00243A18">
      <w:pPr>
        <w:pStyle w:val="Unterberschrift"/>
        <w:rPr>
          <w:lang w:eastAsia="ja-JP"/>
        </w:rPr>
      </w:pPr>
      <w:r w:rsidRPr="00486818">
        <w:rPr>
          <w:lang w:eastAsia="ja-JP"/>
        </w:rPr>
        <w:t>Fragen zum Projekt</w:t>
      </w:r>
    </w:p>
    <w:p w:rsidR="00243A18" w:rsidRPr="00486818" w:rsidRDefault="00243A18" w:rsidP="00243A18">
      <w:pPr>
        <w:ind w:left="142"/>
        <w:rPr>
          <w:rFonts w:eastAsia="Calibri" w:cs="Arial"/>
          <w:b/>
          <w:szCs w:val="20"/>
          <w:lang w:eastAsia="en-US"/>
        </w:rPr>
      </w:pPr>
    </w:p>
    <w:p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 xml:space="preserve">Name des Projekts </w:t>
      </w:r>
    </w:p>
    <w:p w:rsidR="00243A18" w:rsidRPr="00486818" w:rsidRDefault="00F01E99" w:rsidP="00243A18">
      <w:pPr>
        <w:ind w:left="567"/>
        <w:rPr>
          <w:rFonts w:eastAsia="Calibri" w:cs="Arial"/>
          <w:szCs w:val="22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1080642138"/>
          <w:placeholder>
            <w:docPart w:val="91EF9C53BEEE4833911CC74D388DE161"/>
          </w:placeholder>
          <w:showingPlcHdr/>
          <w:text w:multiLine="1"/>
        </w:sdtPr>
        <w:sdtEndPr>
          <w:rPr>
            <w:sz w:val="22"/>
            <w:szCs w:val="20"/>
          </w:rPr>
        </w:sdtEndPr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151399" w:rsidRDefault="00151399" w:rsidP="00243A18">
      <w:pPr>
        <w:ind w:left="567"/>
        <w:rPr>
          <w:rFonts w:eastAsia="Calibri" w:cs="Arial"/>
          <w:szCs w:val="22"/>
          <w:lang w:eastAsia="en-US"/>
        </w:rPr>
      </w:pPr>
    </w:p>
    <w:p w:rsidR="00151399" w:rsidRPr="00486818" w:rsidRDefault="00151399" w:rsidP="00243A18">
      <w:pPr>
        <w:ind w:left="567"/>
        <w:rPr>
          <w:rFonts w:eastAsia="Calibri" w:cs="Arial"/>
          <w:szCs w:val="22"/>
          <w:lang w:eastAsia="en-US"/>
        </w:rPr>
      </w:pPr>
    </w:p>
    <w:p w:rsidR="00243A18" w:rsidRPr="009706EE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17"/>
          <w:lang w:eastAsia="ja-JP"/>
        </w:rPr>
      </w:pPr>
      <w:r w:rsidRPr="009706EE">
        <w:rPr>
          <w:rFonts w:eastAsia="Times New Roman" w:cs="Arial"/>
          <w:b/>
          <w:szCs w:val="17"/>
          <w:lang w:eastAsia="ja-JP"/>
        </w:rPr>
        <w:t>Welche Infoma newsystem Lösungen haben das Projekt unterstützt?</w:t>
      </w:r>
    </w:p>
    <w:p w:rsidR="00243A18" w:rsidRDefault="00F01E99" w:rsidP="00243A18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67007021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243A18" w:rsidRPr="00486818">
            <w:rPr>
              <w:rFonts w:ascii="Segoe UI Symbol" w:eastAsia="MS Gothic" w:hAnsi="Segoe UI Symbol" w:cs="Segoe UI Symbol"/>
              <w:szCs w:val="20"/>
              <w:lang w:eastAsia="ja-JP"/>
            </w:rPr>
            <w:t>☐</w:t>
          </w:r>
        </w:sdtContent>
      </w:sdt>
      <w:r w:rsidR="00243A18" w:rsidRPr="00486818">
        <w:rPr>
          <w:rFonts w:eastAsia="Times New Roman" w:cs="Arial"/>
          <w:szCs w:val="20"/>
          <w:lang w:eastAsia="ja-JP"/>
        </w:rPr>
        <w:t xml:space="preserve"> Finanzwesen</w:t>
      </w:r>
    </w:p>
    <w:p w:rsidR="000942FC" w:rsidRDefault="00F01E99" w:rsidP="00243A18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1618054356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151399">
        <w:rPr>
          <w:rFonts w:eastAsia="Times New Roman" w:cs="Arial"/>
          <w:szCs w:val="20"/>
          <w:lang w:eastAsia="ja-JP"/>
        </w:rPr>
        <w:t xml:space="preserve"> </w:t>
      </w:r>
      <w:r w:rsidR="000942FC" w:rsidRPr="00486818">
        <w:rPr>
          <w:rFonts w:eastAsia="Times New Roman" w:cs="Arial"/>
          <w:szCs w:val="20"/>
          <w:lang w:eastAsia="ja-JP"/>
        </w:rPr>
        <w:t>Integriertes Berichtswesen Plus</w:t>
      </w:r>
    </w:p>
    <w:p w:rsidR="0021690A" w:rsidRDefault="00F01E99" w:rsidP="0021690A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621693291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21690A" w:rsidRPr="00486818">
        <w:rPr>
          <w:rFonts w:eastAsia="Times New Roman" w:cs="Arial"/>
          <w:szCs w:val="20"/>
          <w:lang w:eastAsia="ja-JP"/>
        </w:rPr>
        <w:t xml:space="preserve"> Rechnungs- und Bestellworkflow</w:t>
      </w:r>
    </w:p>
    <w:p w:rsidR="000942FC" w:rsidRDefault="00F01E99" w:rsidP="0021690A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953293687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151399">
        <w:rPr>
          <w:rFonts w:eastAsia="Times New Roman" w:cs="Arial"/>
          <w:szCs w:val="20"/>
          <w:lang w:eastAsia="ja-JP"/>
        </w:rPr>
        <w:t xml:space="preserve"> </w:t>
      </w:r>
      <w:r w:rsidR="000942FC">
        <w:rPr>
          <w:rFonts w:eastAsia="Times New Roman" w:cs="Arial"/>
          <w:szCs w:val="20"/>
          <w:lang w:eastAsia="ja-JP"/>
        </w:rPr>
        <w:t>ePortal</w:t>
      </w:r>
    </w:p>
    <w:p w:rsidR="000942FC" w:rsidRDefault="00F01E99" w:rsidP="0021690A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41231336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151399">
        <w:rPr>
          <w:rFonts w:eastAsia="Times New Roman" w:cs="Arial"/>
          <w:szCs w:val="20"/>
          <w:lang w:eastAsia="ja-JP"/>
        </w:rPr>
        <w:t xml:space="preserve"> </w:t>
      </w:r>
      <w:r w:rsidR="000942FC">
        <w:rPr>
          <w:rFonts w:eastAsia="Times New Roman" w:cs="Arial"/>
          <w:szCs w:val="20"/>
          <w:lang w:eastAsia="ja-JP"/>
        </w:rPr>
        <w:t>eRechnungs-Manager</w:t>
      </w:r>
    </w:p>
    <w:p w:rsidR="000942FC" w:rsidRDefault="00F01E99" w:rsidP="0021690A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1746524842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151399">
        <w:rPr>
          <w:rFonts w:eastAsia="Times New Roman" w:cs="Arial"/>
          <w:szCs w:val="20"/>
          <w:lang w:eastAsia="ja-JP"/>
        </w:rPr>
        <w:t xml:space="preserve"> </w:t>
      </w:r>
      <w:r w:rsidR="000942FC">
        <w:rPr>
          <w:rFonts w:eastAsia="Times New Roman" w:cs="Arial"/>
          <w:szCs w:val="20"/>
          <w:lang w:eastAsia="ja-JP"/>
        </w:rPr>
        <w:t>ePayment-Manager</w:t>
      </w:r>
    </w:p>
    <w:p w:rsidR="00151399" w:rsidRPr="00486818" w:rsidRDefault="00F01E99" w:rsidP="00151399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1337297801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 w:rsidRPr="00486818">
            <w:rPr>
              <w:rFonts w:ascii="Segoe UI Symbol" w:eastAsia="MS Gothic" w:hAnsi="Segoe UI Symbol" w:cs="Segoe UI Symbol"/>
              <w:szCs w:val="20"/>
              <w:lang w:eastAsia="ja-JP"/>
            </w:rPr>
            <w:t>☐</w:t>
          </w:r>
        </w:sdtContent>
      </w:sdt>
      <w:r w:rsidR="00151399" w:rsidRPr="00486818">
        <w:rPr>
          <w:rFonts w:eastAsia="Times New Roman" w:cs="Arial"/>
          <w:szCs w:val="20"/>
          <w:lang w:eastAsia="ja-JP"/>
        </w:rPr>
        <w:t xml:space="preserve"> Liegenschafts- und Gebäudemanagement</w:t>
      </w:r>
    </w:p>
    <w:p w:rsidR="00151399" w:rsidRPr="00486818" w:rsidRDefault="00F01E99" w:rsidP="00151399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27067279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 w:rsidRPr="00486818">
            <w:rPr>
              <w:rFonts w:ascii="Segoe UI Symbol" w:eastAsia="MS Gothic" w:hAnsi="Segoe UI Symbol" w:cs="Segoe UI Symbol"/>
              <w:szCs w:val="20"/>
              <w:lang w:eastAsia="ja-JP"/>
            </w:rPr>
            <w:t>☐</w:t>
          </w:r>
        </w:sdtContent>
      </w:sdt>
      <w:r w:rsidR="00151399" w:rsidRPr="00486818">
        <w:rPr>
          <w:rFonts w:eastAsia="Times New Roman" w:cs="Arial"/>
          <w:szCs w:val="20"/>
          <w:lang w:eastAsia="ja-JP"/>
        </w:rPr>
        <w:t xml:space="preserve"> Bauhöfe, kommunale Betriebe und öffentliche Einrichtungen</w:t>
      </w:r>
    </w:p>
    <w:p w:rsidR="00151399" w:rsidRPr="00486818" w:rsidRDefault="00F01E99" w:rsidP="00151399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378370233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51399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151399" w:rsidRPr="00486818">
        <w:rPr>
          <w:rFonts w:eastAsia="Times New Roman" w:cs="Arial"/>
          <w:szCs w:val="20"/>
          <w:lang w:eastAsia="ja-JP"/>
        </w:rPr>
        <w:t xml:space="preserve"> Business Intelligence</w:t>
      </w:r>
    </w:p>
    <w:p w:rsidR="0058229C" w:rsidRDefault="00F01E99" w:rsidP="0058229C">
      <w:pPr>
        <w:tabs>
          <w:tab w:val="left" w:pos="798"/>
        </w:tabs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782418817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58229C" w:rsidRPr="00486818">
            <w:rPr>
              <w:rFonts w:ascii="Segoe UI Symbol" w:eastAsia="MS Gothic" w:hAnsi="Segoe UI Symbol" w:cs="Segoe UI Symbol"/>
              <w:szCs w:val="20"/>
              <w:lang w:eastAsia="ja-JP"/>
            </w:rPr>
            <w:t>☐</w:t>
          </w:r>
        </w:sdtContent>
      </w:sdt>
      <w:r w:rsidR="0058229C" w:rsidRPr="00486818">
        <w:rPr>
          <w:rFonts w:eastAsia="Times New Roman" w:cs="Arial"/>
          <w:szCs w:val="20"/>
          <w:lang w:eastAsia="ja-JP"/>
        </w:rPr>
        <w:t xml:space="preserve"> </w:t>
      </w:r>
      <w:r w:rsidR="00151399">
        <w:rPr>
          <w:rFonts w:eastAsia="Times New Roman" w:cs="Arial"/>
          <w:szCs w:val="20"/>
          <w:lang w:eastAsia="ja-JP"/>
        </w:rPr>
        <w:t>E</w:t>
      </w:r>
      <w:r w:rsidR="0058229C">
        <w:rPr>
          <w:rFonts w:eastAsia="Times New Roman" w:cs="Arial"/>
          <w:szCs w:val="20"/>
          <w:lang w:eastAsia="ja-JP"/>
        </w:rPr>
        <w:t>lektronische Akte</w:t>
      </w:r>
    </w:p>
    <w:p w:rsidR="00243A18" w:rsidRDefault="00F01E99" w:rsidP="00151399">
      <w:pPr>
        <w:tabs>
          <w:tab w:val="left" w:pos="798"/>
        </w:tabs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805545701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243A18" w:rsidRPr="00486818">
            <w:rPr>
              <w:rFonts w:ascii="Segoe UI Symbol" w:eastAsia="MS Gothic" w:hAnsi="Segoe UI Symbol" w:cs="Segoe UI Symbol"/>
              <w:szCs w:val="20"/>
              <w:lang w:eastAsia="ja-JP"/>
            </w:rPr>
            <w:t>☐</w:t>
          </w:r>
        </w:sdtContent>
      </w:sdt>
      <w:r w:rsidR="00243A18" w:rsidRPr="00486818">
        <w:rPr>
          <w:rFonts w:eastAsia="Times New Roman" w:cs="Arial"/>
          <w:szCs w:val="20"/>
          <w:lang w:eastAsia="ja-JP"/>
        </w:rPr>
        <w:t xml:space="preserve"> Ausländerwesen / Einbürgerungsverfahren</w:t>
      </w:r>
    </w:p>
    <w:p w:rsidR="00243A18" w:rsidRPr="00486818" w:rsidRDefault="00F01E99" w:rsidP="00243A18">
      <w:pPr>
        <w:ind w:left="567"/>
        <w:contextualSpacing/>
        <w:rPr>
          <w:rFonts w:eastAsia="Times New Roman" w:cs="Arial"/>
          <w:szCs w:val="20"/>
          <w:lang w:eastAsia="ja-JP"/>
        </w:rPr>
      </w:pPr>
      <w:sdt>
        <w:sdtPr>
          <w:rPr>
            <w:rFonts w:eastAsia="MS Gothic" w:cs="Arial"/>
            <w:szCs w:val="20"/>
            <w:lang w:eastAsia="ja-JP"/>
          </w:rPr>
          <w:id w:val="-2068025648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21690A" w:rsidRPr="009706EE">
            <w:rPr>
              <w:rFonts w:ascii="Arial Unicode MS" w:eastAsia="MS Gothic" w:hAnsi="Arial Unicode MS" w:cs="Arial"/>
              <w:szCs w:val="20"/>
              <w:lang w:eastAsia="ja-JP"/>
            </w:rPr>
            <w:t>☐</w:t>
          </w:r>
        </w:sdtContent>
      </w:sdt>
      <w:r w:rsidR="0021690A" w:rsidRPr="009706EE">
        <w:rPr>
          <w:rFonts w:eastAsia="Times New Roman" w:cs="Arial"/>
          <w:szCs w:val="20"/>
          <w:lang w:eastAsia="ja-JP"/>
        </w:rPr>
        <w:t xml:space="preserve"> </w:t>
      </w:r>
      <w:r w:rsidR="00243A18" w:rsidRPr="009706EE">
        <w:rPr>
          <w:rFonts w:eastAsia="Times New Roman" w:cs="Arial"/>
          <w:szCs w:val="20"/>
          <w:lang w:eastAsia="ja-JP"/>
        </w:rPr>
        <w:t>Sonstiges</w:t>
      </w:r>
      <w:r w:rsidR="0021690A" w:rsidRPr="009706EE">
        <w:rPr>
          <w:rFonts w:eastAsia="Times New Roman" w:cs="Arial"/>
          <w:szCs w:val="20"/>
          <w:lang w:eastAsia="ja-JP"/>
        </w:rPr>
        <w:t xml:space="preserve"> </w:t>
      </w:r>
    </w:p>
    <w:p w:rsidR="00243A18" w:rsidRDefault="00243A18" w:rsidP="00243A18">
      <w:pPr>
        <w:ind w:left="567"/>
        <w:contextualSpacing/>
        <w:rPr>
          <w:rFonts w:eastAsia="Times New Roman" w:cs="Arial"/>
          <w:b/>
          <w:szCs w:val="17"/>
          <w:lang w:eastAsia="ja-JP"/>
        </w:rPr>
      </w:pPr>
    </w:p>
    <w:p w:rsidR="00151399" w:rsidRPr="00486818" w:rsidRDefault="00151399" w:rsidP="00243A18">
      <w:pPr>
        <w:ind w:left="567"/>
        <w:contextualSpacing/>
        <w:rPr>
          <w:rFonts w:eastAsia="Times New Roman" w:cs="Arial"/>
          <w:b/>
          <w:szCs w:val="17"/>
          <w:lang w:eastAsia="ja-JP"/>
        </w:rPr>
      </w:pPr>
    </w:p>
    <w:p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bookmarkStart w:id="2" w:name="_Hlk4486469"/>
      <w:r w:rsidRPr="00486818">
        <w:rPr>
          <w:rFonts w:eastAsia="Times New Roman" w:cs="Arial"/>
          <w:b/>
          <w:szCs w:val="20"/>
          <w:lang w:eastAsia="ja-JP"/>
        </w:rPr>
        <w:t>Was genau waren die Ziele des Projekts? Bitte stellen Sie die Ziele möglichst klar und strukturiert dar. Gab es Erwartungen zu wirtschaftlichen Wirkungen?</w:t>
      </w:r>
    </w:p>
    <w:p w:rsidR="00243A18" w:rsidRPr="00486818" w:rsidRDefault="00F01E99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1704129771"/>
          <w:placeholder>
            <w:docPart w:val="FDA53AE75A34495E85D86BF68B06B971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243A18" w:rsidRDefault="00243A18" w:rsidP="00243A18">
      <w:pPr>
        <w:ind w:left="567"/>
        <w:contextualSpacing/>
        <w:rPr>
          <w:rFonts w:eastAsia="Times New Roman" w:cs="Arial"/>
          <w:b/>
          <w:szCs w:val="17"/>
          <w:lang w:eastAsia="ja-JP"/>
        </w:rPr>
      </w:pPr>
    </w:p>
    <w:p w:rsidR="00151399" w:rsidRPr="00486818" w:rsidRDefault="00151399" w:rsidP="00243A18">
      <w:pPr>
        <w:ind w:left="567"/>
        <w:contextualSpacing/>
        <w:rPr>
          <w:rFonts w:eastAsia="Times New Roman" w:cs="Arial"/>
          <w:b/>
          <w:szCs w:val="17"/>
          <w:lang w:eastAsia="ja-JP"/>
        </w:rPr>
      </w:pPr>
    </w:p>
    <w:p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Wer war Initiator des Projekts?</w:t>
      </w:r>
    </w:p>
    <w:p w:rsidR="00243A18" w:rsidRPr="00486818" w:rsidRDefault="00F01E99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706305135"/>
          <w:placeholder>
            <w:docPart w:val="2A08CFF59B854850917A650B5BEEA9D1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bookmarkEnd w:id="2"/>
    <w:p w:rsidR="00243A18" w:rsidRDefault="00243A18" w:rsidP="00243A18">
      <w:pPr>
        <w:ind w:left="567"/>
        <w:contextualSpacing/>
        <w:rPr>
          <w:rFonts w:eastAsia="Times New Roman" w:cs="Arial"/>
          <w:b/>
          <w:szCs w:val="17"/>
          <w:lang w:eastAsia="ja-JP"/>
        </w:rPr>
      </w:pPr>
    </w:p>
    <w:p w:rsidR="009706EE" w:rsidRPr="00486818" w:rsidRDefault="009706EE" w:rsidP="00243A18">
      <w:pPr>
        <w:ind w:left="567"/>
        <w:contextualSpacing/>
        <w:rPr>
          <w:rFonts w:eastAsia="Times New Roman" w:cs="Arial"/>
          <w:b/>
          <w:szCs w:val="17"/>
          <w:lang w:eastAsia="ja-JP"/>
        </w:rPr>
      </w:pPr>
    </w:p>
    <w:p w:rsidR="009706EE" w:rsidRDefault="009706EE">
      <w:pPr>
        <w:rPr>
          <w:rFonts w:eastAsia="Times New Roman" w:cs="Arial"/>
          <w:b/>
          <w:szCs w:val="17"/>
          <w:lang w:eastAsia="ja-JP"/>
        </w:rPr>
      </w:pPr>
      <w:r>
        <w:rPr>
          <w:rFonts w:eastAsia="Times New Roman" w:cs="Arial"/>
          <w:b/>
          <w:szCs w:val="17"/>
          <w:lang w:eastAsia="ja-JP"/>
        </w:rPr>
        <w:br w:type="page"/>
      </w:r>
    </w:p>
    <w:p w:rsidR="00243A18" w:rsidRPr="00E33135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17"/>
          <w:lang w:eastAsia="ja-JP"/>
        </w:rPr>
      </w:pPr>
      <w:r w:rsidRPr="00E33135">
        <w:rPr>
          <w:rFonts w:eastAsia="Times New Roman" w:cs="Arial"/>
          <w:b/>
          <w:szCs w:val="17"/>
          <w:lang w:eastAsia="ja-JP"/>
        </w:rPr>
        <w:lastRenderedPageBreak/>
        <w:t xml:space="preserve">Beschreiben Sie die </w:t>
      </w:r>
      <w:r w:rsidR="0021690A" w:rsidRPr="00E33135">
        <w:rPr>
          <w:rFonts w:eastAsia="Times New Roman" w:cs="Arial"/>
          <w:b/>
          <w:szCs w:val="17"/>
          <w:lang w:eastAsia="ja-JP"/>
        </w:rPr>
        <w:t xml:space="preserve">(geplante) </w:t>
      </w:r>
      <w:r w:rsidRPr="00E33135">
        <w:rPr>
          <w:rFonts w:eastAsia="Times New Roman" w:cs="Arial"/>
          <w:b/>
          <w:szCs w:val="17"/>
          <w:lang w:eastAsia="ja-JP"/>
        </w:rPr>
        <w:t>Realisierung des Projekts (Projektteam, Meilensteine, Projektdauer etc.) und die Herausforderung bei der Umsetzung.</w:t>
      </w:r>
    </w:p>
    <w:p w:rsidR="00243A18" w:rsidRPr="00486818" w:rsidRDefault="00F01E99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1404374105"/>
          <w:placeholder>
            <w:docPart w:val="C175217B05E6464E8CAFA6ADD4489040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9706EE" w:rsidRDefault="009706EE" w:rsidP="009706EE">
      <w:pPr>
        <w:spacing w:after="180"/>
        <w:ind w:left="567"/>
        <w:contextualSpacing/>
        <w:rPr>
          <w:rFonts w:eastAsia="Times New Roman" w:cs="Arial"/>
          <w:b/>
          <w:szCs w:val="20"/>
          <w:lang w:eastAsia="ja-JP"/>
        </w:rPr>
      </w:pPr>
    </w:p>
    <w:p w:rsidR="009706EE" w:rsidRDefault="009706EE" w:rsidP="009706EE">
      <w:pPr>
        <w:spacing w:after="180"/>
        <w:ind w:left="567"/>
        <w:contextualSpacing/>
        <w:rPr>
          <w:rFonts w:eastAsia="Times New Roman" w:cs="Arial"/>
          <w:b/>
          <w:szCs w:val="20"/>
          <w:lang w:eastAsia="ja-JP"/>
        </w:rPr>
      </w:pPr>
    </w:p>
    <w:p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Wurden die Ziele des Projekts erreicht? Welche Ziele wurden nicht erreicht?</w:t>
      </w:r>
    </w:p>
    <w:p w:rsidR="00243A18" w:rsidRPr="00486818" w:rsidRDefault="00F01E99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275680775"/>
          <w:placeholder>
            <w:docPart w:val="F41D085F5661456E9A3DC8FECA8D49F6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243A18" w:rsidRDefault="00243A18" w:rsidP="00243A18">
      <w:pPr>
        <w:ind w:left="567"/>
        <w:rPr>
          <w:rFonts w:eastAsia="Calibri" w:cs="Arial"/>
          <w:b/>
          <w:szCs w:val="20"/>
          <w:lang w:eastAsia="en-US"/>
        </w:rPr>
      </w:pPr>
    </w:p>
    <w:p w:rsidR="00151399" w:rsidRPr="00486818" w:rsidRDefault="00151399" w:rsidP="00243A18">
      <w:pPr>
        <w:ind w:left="567"/>
        <w:rPr>
          <w:rFonts w:eastAsia="Calibri" w:cs="Arial"/>
          <w:b/>
          <w:szCs w:val="20"/>
          <w:lang w:eastAsia="en-US"/>
        </w:rPr>
      </w:pPr>
    </w:p>
    <w:p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 xml:space="preserve">Wie haben Sie die Erreichung der Ziele gemessen bzw. bewertet? </w:t>
      </w:r>
    </w:p>
    <w:p w:rsidR="00243A18" w:rsidRDefault="00F01E99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912847814"/>
          <w:placeholder>
            <w:docPart w:val="1652F058F0C04E0684B7A2CF2A042ABA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  <w:r w:rsidR="00243A18" w:rsidRPr="00486818">
        <w:rPr>
          <w:rFonts w:eastAsia="Calibri" w:cs="Arial"/>
          <w:szCs w:val="22"/>
          <w:lang w:eastAsia="en-US"/>
        </w:rPr>
        <w:br/>
      </w:r>
    </w:p>
    <w:p w:rsidR="00151399" w:rsidRPr="00486818" w:rsidRDefault="00151399" w:rsidP="00243A18">
      <w:pPr>
        <w:ind w:left="567"/>
        <w:rPr>
          <w:rFonts w:eastAsia="Calibri" w:cs="Arial"/>
          <w:szCs w:val="20"/>
          <w:lang w:eastAsia="en-US"/>
        </w:rPr>
      </w:pPr>
    </w:p>
    <w:p w:rsidR="00243A18" w:rsidRPr="00E33135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E33135">
        <w:rPr>
          <w:rFonts w:eastAsia="Times New Roman" w:cs="Arial"/>
          <w:b/>
          <w:szCs w:val="20"/>
          <w:lang w:eastAsia="ja-JP"/>
        </w:rPr>
        <w:t>Welche Widerstände oder besonderen Probleme mussten bei der Realisierung überwunden werden?</w:t>
      </w:r>
    </w:p>
    <w:p w:rsidR="00243A18" w:rsidRPr="00486818" w:rsidRDefault="00F01E99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226529107"/>
          <w:placeholder>
            <w:docPart w:val="1ACF59D9F0CE4702BC3E011651A07BED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E33135" w:rsidRDefault="00E33135" w:rsidP="00243A18">
      <w:pPr>
        <w:ind w:left="567"/>
        <w:contextualSpacing/>
        <w:rPr>
          <w:rFonts w:eastAsia="Times New Roman" w:cs="Arial"/>
          <w:b/>
          <w:szCs w:val="20"/>
          <w:lang w:eastAsia="ja-JP"/>
        </w:rPr>
      </w:pPr>
    </w:p>
    <w:p w:rsidR="00151399" w:rsidRPr="00486818" w:rsidRDefault="00151399" w:rsidP="00243A18">
      <w:pPr>
        <w:ind w:left="567"/>
        <w:contextualSpacing/>
        <w:rPr>
          <w:rFonts w:eastAsia="Times New Roman" w:cs="Arial"/>
          <w:b/>
          <w:szCs w:val="20"/>
          <w:lang w:eastAsia="ja-JP"/>
        </w:rPr>
      </w:pPr>
    </w:p>
    <w:p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 xml:space="preserve">Welche Vorteile und Nutzen </w:t>
      </w:r>
      <w:proofErr w:type="gramStart"/>
      <w:r w:rsidRPr="00486818">
        <w:rPr>
          <w:rFonts w:eastAsia="Times New Roman" w:cs="Arial"/>
          <w:b/>
          <w:szCs w:val="20"/>
          <w:lang w:eastAsia="ja-JP"/>
        </w:rPr>
        <w:t>hat</w:t>
      </w:r>
      <w:proofErr w:type="gramEnd"/>
      <w:r w:rsidRPr="00486818">
        <w:rPr>
          <w:rFonts w:eastAsia="Times New Roman" w:cs="Arial"/>
          <w:b/>
          <w:szCs w:val="20"/>
          <w:lang w:eastAsia="ja-JP"/>
        </w:rPr>
        <w:t xml:space="preserve"> Ihre Verwaltung durch die Umsetzung des Projekts erreicht?</w:t>
      </w:r>
    </w:p>
    <w:p w:rsidR="00243A18" w:rsidRPr="00486818" w:rsidRDefault="00F01E99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1093935490"/>
          <w:placeholder>
            <w:docPart w:val="34BD47B087584B6CB19CE111EB10A4E0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243A18" w:rsidRDefault="00243A18" w:rsidP="00243A18">
      <w:pPr>
        <w:ind w:left="567"/>
        <w:rPr>
          <w:rFonts w:eastAsia="Calibri" w:cs="Arial"/>
          <w:b/>
          <w:szCs w:val="20"/>
          <w:lang w:eastAsia="en-US"/>
        </w:rPr>
      </w:pPr>
    </w:p>
    <w:p w:rsidR="00151399" w:rsidRPr="00486818" w:rsidRDefault="00151399" w:rsidP="00243A18">
      <w:pPr>
        <w:ind w:left="567"/>
        <w:rPr>
          <w:rFonts w:eastAsia="Calibri" w:cs="Arial"/>
          <w:b/>
          <w:szCs w:val="20"/>
          <w:lang w:eastAsia="en-US"/>
        </w:rPr>
      </w:pPr>
    </w:p>
    <w:p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Wer sind die Nutzer (intern / extern) der neuen Lösung und wie viele sind dies ungefähr?</w:t>
      </w:r>
    </w:p>
    <w:p w:rsidR="00243A18" w:rsidRPr="00486818" w:rsidRDefault="00F01E99" w:rsidP="00243A18">
      <w:pPr>
        <w:ind w:left="567"/>
        <w:rPr>
          <w:rFonts w:eastAsia="Calibri" w:cs="Arial"/>
          <w:szCs w:val="20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1957086820"/>
          <w:placeholder>
            <w:docPart w:val="78FE0DFDD2504EB48C0D1236EFC79AB1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243A18" w:rsidRDefault="00243A18" w:rsidP="00243A18">
      <w:pPr>
        <w:ind w:left="567"/>
        <w:contextualSpacing/>
        <w:rPr>
          <w:rFonts w:eastAsia="Times New Roman" w:cs="Arial"/>
          <w:b/>
          <w:szCs w:val="20"/>
          <w:lang w:eastAsia="ja-JP"/>
        </w:rPr>
      </w:pPr>
    </w:p>
    <w:p w:rsidR="00151399" w:rsidRPr="00486818" w:rsidRDefault="00151399" w:rsidP="00243A18">
      <w:pPr>
        <w:ind w:left="567"/>
        <w:contextualSpacing/>
        <w:rPr>
          <w:rFonts w:eastAsia="Times New Roman" w:cs="Arial"/>
          <w:b/>
          <w:szCs w:val="20"/>
          <w:lang w:eastAsia="ja-JP"/>
        </w:rPr>
      </w:pPr>
    </w:p>
    <w:p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Inwiefern ist das Projekt besonders innovativ oder aber welcher Aspekt des Projekts ist aus Ihrer Sicht besonders innovativ?</w:t>
      </w:r>
    </w:p>
    <w:p w:rsidR="00243A18" w:rsidRPr="00486818" w:rsidRDefault="00F01E99" w:rsidP="00243A18">
      <w:pPr>
        <w:ind w:left="567"/>
        <w:rPr>
          <w:rFonts w:eastAsia="Calibri" w:cs="Arial"/>
          <w:szCs w:val="22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372852241"/>
          <w:placeholder>
            <w:docPart w:val="B74990BE090F41C78CE5B9B185B7A52D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243A18" w:rsidRDefault="00243A18" w:rsidP="00243A18">
      <w:pPr>
        <w:ind w:left="567"/>
        <w:rPr>
          <w:rFonts w:eastAsia="Calibri" w:cs="Arial"/>
          <w:szCs w:val="22"/>
          <w:lang w:eastAsia="en-US"/>
        </w:rPr>
      </w:pPr>
    </w:p>
    <w:p w:rsidR="00151399" w:rsidRPr="00486818" w:rsidRDefault="00151399" w:rsidP="00243A18">
      <w:pPr>
        <w:ind w:left="567"/>
        <w:rPr>
          <w:rFonts w:eastAsia="Calibri" w:cs="Arial"/>
          <w:szCs w:val="22"/>
          <w:lang w:eastAsia="en-US"/>
        </w:rPr>
      </w:pPr>
    </w:p>
    <w:p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Welche Hinweise oder Tipps würden Sie Kommunen geben, die ähnliche Projekte angehen wollen?</w:t>
      </w:r>
    </w:p>
    <w:p w:rsidR="00243A18" w:rsidRPr="00486818" w:rsidRDefault="00F01E99" w:rsidP="00243A18">
      <w:pPr>
        <w:ind w:left="567"/>
        <w:contextualSpacing/>
        <w:rPr>
          <w:rFonts w:eastAsia="Calibri" w:cs="Arial"/>
          <w:szCs w:val="22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1831510324"/>
          <w:placeholder>
            <w:docPart w:val="713494ED79CF45279EB08F361CF53F24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243A18" w:rsidRDefault="00243A18" w:rsidP="00243A18">
      <w:pPr>
        <w:ind w:left="567"/>
        <w:rPr>
          <w:rFonts w:eastAsia="Calibri" w:cs="Arial"/>
          <w:szCs w:val="22"/>
          <w:lang w:eastAsia="en-US"/>
        </w:rPr>
      </w:pPr>
    </w:p>
    <w:p w:rsidR="00151399" w:rsidRPr="00486818" w:rsidRDefault="00151399" w:rsidP="00243A18">
      <w:pPr>
        <w:ind w:left="567"/>
        <w:rPr>
          <w:rFonts w:eastAsia="Calibri" w:cs="Arial"/>
          <w:szCs w:val="22"/>
          <w:lang w:eastAsia="en-US"/>
        </w:rPr>
      </w:pPr>
    </w:p>
    <w:p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Gibt es weitere, öffentlich zugängliche Informationen oder Publikationen über das Projekt? Wo sind diese zu finden?</w:t>
      </w:r>
    </w:p>
    <w:p w:rsidR="00243A18" w:rsidRPr="00486818" w:rsidRDefault="00F01E99" w:rsidP="00243A18">
      <w:pPr>
        <w:ind w:left="567"/>
        <w:rPr>
          <w:rFonts w:eastAsia="Calibri" w:cs="Arial"/>
          <w:szCs w:val="22"/>
          <w:lang w:eastAsia="en-US"/>
        </w:rPr>
      </w:pPr>
      <w:sdt>
        <w:sdtPr>
          <w:rPr>
            <w:rFonts w:eastAsia="Calibri" w:cs="Arial"/>
            <w:szCs w:val="22"/>
            <w:lang w:eastAsia="en-US"/>
          </w:rPr>
          <w:id w:val="-201871308"/>
          <w:placeholder>
            <w:docPart w:val="AF324FA0E61E4A3A8987501CA2BE2FF6"/>
          </w:placeholder>
          <w:showingPlcHdr/>
          <w:text w:multiLine="1"/>
        </w:sdtPr>
        <w:sdtEndPr/>
        <w:sdtContent>
          <w:r w:rsidR="00243A18"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243A18" w:rsidRDefault="00243A18" w:rsidP="00243A18">
      <w:pPr>
        <w:ind w:left="567"/>
        <w:rPr>
          <w:rFonts w:eastAsia="Calibri" w:cs="Arial"/>
          <w:szCs w:val="22"/>
          <w:lang w:eastAsia="en-US"/>
        </w:rPr>
      </w:pPr>
    </w:p>
    <w:p w:rsidR="00151399" w:rsidRPr="00486818" w:rsidRDefault="00151399" w:rsidP="00243A18">
      <w:pPr>
        <w:ind w:left="567"/>
        <w:rPr>
          <w:rFonts w:eastAsia="Calibri" w:cs="Arial"/>
          <w:szCs w:val="22"/>
          <w:lang w:eastAsia="en-US"/>
        </w:rPr>
      </w:pPr>
    </w:p>
    <w:p w:rsidR="00243A18" w:rsidRPr="00486818" w:rsidRDefault="00243A18" w:rsidP="00243A18">
      <w:pPr>
        <w:numPr>
          <w:ilvl w:val="0"/>
          <w:numId w:val="37"/>
        </w:numPr>
        <w:spacing w:after="180" w:line="360" w:lineRule="auto"/>
        <w:ind w:left="567"/>
        <w:contextualSpacing/>
        <w:rPr>
          <w:rFonts w:eastAsia="Times New Roman" w:cs="Arial"/>
          <w:b/>
          <w:szCs w:val="20"/>
          <w:lang w:eastAsia="ja-JP"/>
        </w:rPr>
      </w:pPr>
      <w:r w:rsidRPr="00486818">
        <w:rPr>
          <w:rFonts w:eastAsia="Times New Roman" w:cs="Arial"/>
          <w:b/>
          <w:szCs w:val="20"/>
          <w:lang w:eastAsia="ja-JP"/>
        </w:rPr>
        <w:t>Hat Sie ein Axians Infoma Mitarbeiter bei der Bewerbung zum Axians Infoma Innovationspreis 20</w:t>
      </w:r>
      <w:r>
        <w:rPr>
          <w:rFonts w:eastAsia="Times New Roman" w:cs="Arial"/>
          <w:b/>
          <w:szCs w:val="20"/>
          <w:lang w:eastAsia="ja-JP"/>
        </w:rPr>
        <w:t>20</w:t>
      </w:r>
      <w:r w:rsidRPr="00486818">
        <w:rPr>
          <w:rFonts w:eastAsia="Times New Roman" w:cs="Arial"/>
          <w:b/>
          <w:szCs w:val="20"/>
          <w:lang w:eastAsia="ja-JP"/>
        </w:rPr>
        <w:t xml:space="preserve"> unterstützt? Wenn ja, welcher Mitarbeiter?</w:t>
      </w:r>
      <w:r w:rsidRPr="00486818">
        <w:rPr>
          <w:rFonts w:eastAsia="Times New Roman" w:cs="Arial"/>
          <w:b/>
          <w:szCs w:val="20"/>
          <w:lang w:eastAsia="ja-JP"/>
        </w:rPr>
        <w:br/>
      </w:r>
      <w:sdt>
        <w:sdtPr>
          <w:rPr>
            <w:rFonts w:eastAsia="Calibri" w:cs="Arial"/>
            <w:szCs w:val="22"/>
            <w:lang w:eastAsia="en-US"/>
          </w:rPr>
          <w:id w:val="-1783257322"/>
          <w:placeholder>
            <w:docPart w:val="1C208729FADE4BC298410DFC351BAF1A"/>
          </w:placeholder>
          <w:showingPlcHdr/>
          <w:text w:multiLine="1"/>
        </w:sdtPr>
        <w:sdtEndPr/>
        <w:sdtContent>
          <w:r w:rsidRPr="00486818">
            <w:rPr>
              <w:rFonts w:eastAsia="Calibri" w:cs="Arial"/>
              <w:color w:val="808080"/>
              <w:sz w:val="22"/>
              <w:szCs w:val="22"/>
              <w:lang w:eastAsia="en-US"/>
            </w:rPr>
            <w:t>Klicken Sie hier, um Text einzugeben.</w:t>
          </w:r>
        </w:sdtContent>
      </w:sdt>
    </w:p>
    <w:p w:rsidR="00151399" w:rsidRDefault="00151399" w:rsidP="00E33135">
      <w:pPr>
        <w:rPr>
          <w:lang w:eastAsia="en-US"/>
        </w:rPr>
      </w:pPr>
    </w:p>
    <w:sectPr w:rsidR="00151399" w:rsidSect="00151399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799" w:right="1417" w:bottom="567" w:left="1417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3A18" w:rsidRDefault="00243A18" w:rsidP="0063301D">
      <w:r>
        <w:separator/>
      </w:r>
    </w:p>
  </w:endnote>
  <w:endnote w:type="continuationSeparator" w:id="0">
    <w:p w:rsidR="00243A18" w:rsidRDefault="00243A18" w:rsidP="00633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Vinci Sans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5AD" w:rsidRDefault="00BE6339" w:rsidP="00492BC4">
    <w:pPr>
      <w:pStyle w:val="Fuzeile"/>
      <w:jc w:val="both"/>
    </w:pPr>
    <w:r w:rsidRPr="00492BC4">
      <w:rPr>
        <w:noProof/>
        <w:szCs w:val="14"/>
      </w:rPr>
      <mc:AlternateContent>
        <mc:Choice Requires="wps">
          <w:drawing>
            <wp:anchor distT="45720" distB="45720" distL="114300" distR="114300" simplePos="0" relativeHeight="25167616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-64770</wp:posOffset>
              </wp:positionV>
              <wp:extent cx="4686300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2BC4" w:rsidRDefault="00492BC4" w:rsidP="00492BC4">
                          <w:pPr>
                            <w:pStyle w:val="Fuzeile"/>
                          </w:pPr>
                          <w:r w:rsidRPr="000602FE">
                            <w:rPr>
                              <w:szCs w:val="14"/>
                            </w:rPr>
                            <w:t>© Axians Infoma GmbH</w:t>
                          </w:r>
                          <w:r w:rsidRPr="000602FE">
                            <w:t xml:space="preserve"> </w:t>
                          </w:r>
                          <w:r>
                            <w:br/>
                          </w:r>
                          <w:r w:rsidR="00243A18" w:rsidRPr="00243A18">
                            <w:t>Bewerbungsunterlagen Axians Infoma Innovationspreis 2020</w:t>
                          </w:r>
                          <w:r>
                            <w:t xml:space="preserve">, </w:t>
                          </w:r>
                          <w:r w:rsidR="0046219E">
                            <w:t>V-KOM-0</w:t>
                          </w:r>
                          <w:r w:rsidR="002C1379">
                            <w:t>0017</w:t>
                          </w:r>
                          <w:r w:rsidR="0046219E">
                            <w:t xml:space="preserve">, </w:t>
                          </w:r>
                          <w:r>
                            <w:t xml:space="preserve">Version </w:t>
                          </w:r>
                          <w:r w:rsidR="00B942D3">
                            <w:t>2</w:t>
                          </w:r>
                          <w:r>
                            <w:t>,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-5.1pt;width:369pt;height:110.6pt;z-index:2516761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" stroked="f">
              <v:textbox style="mso-fit-shape-to-text:t">
                <w:txbxContent>
                  <w:p w:rsidR="00492BC4" w:rsidRDefault="00492BC4" w:rsidP="00492BC4">
                    <w:pPr>
                      <w:pStyle w:val="Fuzeile"/>
                    </w:pPr>
                    <w:r w:rsidRPr="000602FE">
                      <w:rPr>
                        <w:szCs w:val="14"/>
                      </w:rPr>
                      <w:t>© Axians Infoma GmbH</w:t>
                    </w:r>
                    <w:r w:rsidRPr="000602FE">
                      <w:t xml:space="preserve"> </w:t>
                    </w:r>
                    <w:r>
                      <w:br/>
                    </w:r>
                    <w:r w:rsidR="00243A18" w:rsidRPr="00243A18">
                      <w:t>Bewerbungsunterlagen Axians Infoma Innovationspreis 2020</w:t>
                    </w:r>
                    <w:r>
                      <w:t xml:space="preserve">, </w:t>
                    </w:r>
                    <w:r w:rsidR="0046219E">
                      <w:t>V-KOM-0</w:t>
                    </w:r>
                    <w:r w:rsidR="002C1379">
                      <w:t>0017</w:t>
                    </w:r>
                    <w:r w:rsidR="0046219E">
                      <w:t xml:space="preserve">, </w:t>
                    </w:r>
                    <w:r>
                      <w:t xml:space="preserve">Version </w:t>
                    </w:r>
                    <w:r w:rsidR="00B942D3">
                      <w:t>2</w:t>
                    </w:r>
                    <w:r>
                      <w:t>, 2020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92BC4">
      <w:rPr>
        <w:noProof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>
              <wp:simplePos x="0" y="0"/>
              <wp:positionH relativeFrom="margin">
                <wp:posOffset>5586730</wp:posOffset>
              </wp:positionH>
              <wp:positionV relativeFrom="paragraph">
                <wp:posOffset>81915</wp:posOffset>
              </wp:positionV>
              <wp:extent cx="737870" cy="1404620"/>
              <wp:effectExtent l="0" t="0" r="5080" b="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87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2BC4" w:rsidRDefault="00492BC4" w:rsidP="00492BC4">
                          <w:pPr>
                            <w:pStyle w:val="Fuzeile"/>
                            <w:jc w:val="right"/>
                          </w:pPr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von </w:t>
                          </w:r>
                          <w:r w:rsidR="00F01E99">
                            <w:fldChar w:fldCharType="begin"/>
                          </w:r>
                          <w:r w:rsidR="00F01E99">
                            <w:instrText>NUMPAGES  \* Arabic  \* MERGEFORMAT</w:instrText>
                          </w:r>
                          <w:r w:rsidR="00F01E99">
                            <w:fldChar w:fldCharType="separate"/>
                          </w:r>
                          <w:r>
                            <w:t>2</w:t>
                          </w:r>
                          <w:r w:rsidR="00F01E99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left:0;text-align:left;margin-left:439.9pt;margin-top:6.45pt;width:58.1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" stroked="f">
              <v:textbox style="mso-fit-shape-to-text:t">
                <w:txbxContent>
                  <w:p w:rsidR="00492BC4" w:rsidRDefault="00492BC4" w:rsidP="00492BC4">
                    <w:pPr>
                      <w:pStyle w:val="Fuzeile"/>
                      <w:jc w:val="right"/>
                    </w:pPr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von </w:t>
                    </w:r>
                    <w:fldSimple w:instr="NUMPAGES  \* Arabic  \* MERGEFORMAT">
                      <w:r>
                        <w:t>2</w:t>
                      </w:r>
                    </w:fldSimple>
                  </w:p>
                </w:txbxContent>
              </v:textbox>
              <w10:wrap type="square" anchorx="margin"/>
            </v:shape>
          </w:pict>
        </mc:Fallback>
      </mc:AlternateContent>
    </w:r>
    <w:r w:rsidR="0076656A" w:rsidRPr="00971E54">
      <w:rPr>
        <w:caps/>
        <w:noProof/>
        <w:sz w:val="32"/>
        <w:lang w:eastAsia="de-DE"/>
      </w:rPr>
      <mc:AlternateContent>
        <mc:Choice Requires="wps">
          <w:drawing>
            <wp:anchor distT="0" distB="0" distL="114300" distR="114300" simplePos="0" relativeHeight="251685376" behindDoc="0" locked="1" layoutInCell="1" allowOverlap="1" wp14:anchorId="518FF7D6" wp14:editId="1B23ADDA">
              <wp:simplePos x="0" y="0"/>
              <wp:positionH relativeFrom="column">
                <wp:posOffset>0</wp:posOffset>
              </wp:positionH>
              <wp:positionV relativeFrom="paragraph">
                <wp:posOffset>-67310</wp:posOffset>
              </wp:positionV>
              <wp:extent cx="6533515" cy="0"/>
              <wp:effectExtent l="0" t="0" r="0" b="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351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02949B" id="Gerader Verbinder 5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5.3pt" to="514.4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" strokecolor="#bfbfbf [2412]"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BC4" w:rsidRDefault="00492BC4" w:rsidP="0076335B">
    <w:pPr>
      <w:pStyle w:val="Fuzeile"/>
      <w:rPr>
        <w:szCs w:val="14"/>
      </w:rPr>
    </w:pPr>
  </w:p>
  <w:p w:rsidR="0076335B" w:rsidRDefault="00225F28" w:rsidP="0076335B">
    <w:pPr>
      <w:pStyle w:val="Fuzeile"/>
    </w:pPr>
    <w:r w:rsidRPr="00492BC4">
      <w:rPr>
        <w:noProof/>
        <w:szCs w:val="14"/>
      </w:rPr>
      <mc:AlternateContent>
        <mc:Choice Requires="wps">
          <w:drawing>
            <wp:anchor distT="45720" distB="45720" distL="114300" distR="114300" simplePos="0" relativeHeight="251687424" behindDoc="0" locked="0" layoutInCell="1" allowOverlap="1" wp14:anchorId="2193F3DD" wp14:editId="43FF17F0">
              <wp:simplePos x="0" y="0"/>
              <wp:positionH relativeFrom="margin">
                <wp:posOffset>-552450</wp:posOffset>
              </wp:positionH>
              <wp:positionV relativeFrom="paragraph">
                <wp:posOffset>236855</wp:posOffset>
              </wp:positionV>
              <wp:extent cx="4686300" cy="1404620"/>
              <wp:effectExtent l="0" t="0" r="0" b="0"/>
              <wp:wrapThrough wrapText="bothSides">
                <wp:wrapPolygon edited="0">
                  <wp:start x="263" y="0"/>
                  <wp:lineTo x="263" y="20218"/>
                  <wp:lineTo x="21249" y="20218"/>
                  <wp:lineTo x="21249" y="0"/>
                  <wp:lineTo x="263" y="0"/>
                </wp:wrapPolygon>
              </wp:wrapThrough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319F" w:rsidRPr="00C23840" w:rsidRDefault="00D0319F" w:rsidP="00D0319F">
                          <w:pPr>
                            <w:pStyle w:val="Fuzeile"/>
                            <w:rPr>
                              <w:color w:val="FFFFFF" w:themeColor="background1"/>
                            </w:rPr>
                          </w:pPr>
                          <w:r w:rsidRPr="00C23840">
                            <w:rPr>
                              <w:color w:val="FFFFFF" w:themeColor="background1"/>
                              <w:szCs w:val="14"/>
                            </w:rPr>
                            <w:t>© Axians Infoma GmbH</w:t>
                          </w:r>
                          <w:r w:rsidRPr="00C23840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Pr="00C23840">
                            <w:rPr>
                              <w:color w:val="FFFFFF" w:themeColor="background1"/>
                            </w:rPr>
                            <w:br/>
                          </w:r>
                          <w:r w:rsidR="00243A18">
                            <w:rPr>
                              <w:color w:val="FFFFFF" w:themeColor="background1"/>
                            </w:rPr>
                            <w:t>Bewerbungsunterlagen Axians Infoma Innovationspreis 2020</w:t>
                          </w:r>
                          <w:r w:rsidRPr="00C23840">
                            <w:rPr>
                              <w:color w:val="FFFFFF" w:themeColor="background1"/>
                            </w:rPr>
                            <w:t>, V-KOM-00017,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193F3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43.5pt;margin-top:18.65pt;width:369pt;height:110.6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" filled="f" stroked="f">
              <v:textbox style="mso-fit-shape-to-text:t">
                <w:txbxContent>
                  <w:p w:rsidR="00D0319F" w:rsidRPr="00C23840" w:rsidRDefault="00D0319F" w:rsidP="00D0319F">
                    <w:pPr>
                      <w:pStyle w:val="Fuzeile"/>
                      <w:rPr>
                        <w:color w:val="FFFFFF" w:themeColor="background1"/>
                      </w:rPr>
                    </w:pPr>
                    <w:r w:rsidRPr="00C23840">
                      <w:rPr>
                        <w:color w:val="FFFFFF" w:themeColor="background1"/>
                        <w:szCs w:val="14"/>
                      </w:rPr>
                      <w:t>© Axians Infoma GmbH</w:t>
                    </w:r>
                    <w:r w:rsidRPr="00C23840">
                      <w:rPr>
                        <w:color w:val="FFFFFF" w:themeColor="background1"/>
                      </w:rPr>
                      <w:t xml:space="preserve"> </w:t>
                    </w:r>
                    <w:r w:rsidRPr="00C23840">
                      <w:rPr>
                        <w:color w:val="FFFFFF" w:themeColor="background1"/>
                      </w:rPr>
                      <w:br/>
                    </w:r>
                    <w:r w:rsidR="00243A18">
                      <w:rPr>
                        <w:color w:val="FFFFFF" w:themeColor="background1"/>
                      </w:rPr>
                      <w:t>Bewerbungsunterlagen Axians Infoma Innovationspreis 2020</w:t>
                    </w:r>
                    <w:r w:rsidRPr="00C23840">
                      <w:rPr>
                        <w:color w:val="FFFFFF" w:themeColor="background1"/>
                      </w:rPr>
                      <w:t>, V-KOM-00017, 2020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492BC4" w:rsidRPr="005856A4">
      <w:rPr>
        <w:noProof/>
        <w:color w:val="auto"/>
        <w:sz w:val="20"/>
        <w:szCs w:val="23"/>
        <w:lang w:eastAsia="de-DE"/>
      </w:rPr>
      <w:drawing>
        <wp:anchor distT="0" distB="0" distL="114300" distR="114300" simplePos="0" relativeHeight="251671040" behindDoc="1" locked="0" layoutInCell="1" allowOverlap="1" wp14:anchorId="38AE64DD" wp14:editId="1560398B">
          <wp:simplePos x="0" y="0"/>
          <wp:positionH relativeFrom="column">
            <wp:posOffset>5036185</wp:posOffset>
          </wp:positionH>
          <wp:positionV relativeFrom="paragraph">
            <wp:posOffset>9525</wp:posOffset>
          </wp:positionV>
          <wp:extent cx="1275715" cy="346075"/>
          <wp:effectExtent l="0" t="0" r="635" b="0"/>
          <wp:wrapNone/>
          <wp:docPr id="24" name="Image 48" descr="Description : VE_RGB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8" descr="Description : VE_RGB_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6335B" w:rsidRDefault="00BE6339" w:rsidP="0076335B">
    <w:pPr>
      <w:pStyle w:val="Fuzeile"/>
      <w:jc w:val="right"/>
    </w:pPr>
    <w:r w:rsidRPr="00492BC4">
      <w:rPr>
        <w:noProof/>
        <w:szCs w:val="14"/>
      </w:rPr>
      <mc:AlternateContent>
        <mc:Choice Requires="wps">
          <w:drawing>
            <wp:anchor distT="45720" distB="45720" distL="114300" distR="114300" simplePos="0" relativeHeight="251680256" behindDoc="0" locked="0" layoutInCell="1" allowOverlap="1" wp14:anchorId="1F16279F" wp14:editId="2FFACC77">
              <wp:simplePos x="0" y="0"/>
              <wp:positionH relativeFrom="margin">
                <wp:align>left</wp:align>
              </wp:positionH>
              <wp:positionV relativeFrom="paragraph">
                <wp:posOffset>92710</wp:posOffset>
              </wp:positionV>
              <wp:extent cx="3648075" cy="1404620"/>
              <wp:effectExtent l="0" t="0" r="9525" b="0"/>
              <wp:wrapSquare wrapText="bothSides"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2BC4" w:rsidRDefault="00492BC4" w:rsidP="00492BC4">
                          <w:pPr>
                            <w:pStyle w:val="Fuzeile"/>
                          </w:pPr>
                          <w:r w:rsidRPr="000602FE">
                            <w:rPr>
                              <w:szCs w:val="14"/>
                            </w:rPr>
                            <w:t>© Axians Infoma GmbH</w:t>
                          </w:r>
                          <w:r w:rsidRPr="000602FE">
                            <w:t xml:space="preserve"> </w:t>
                          </w:r>
                          <w:r>
                            <w:br/>
                          </w:r>
                          <w:r w:rsidR="00F01E99">
                            <w:fldChar w:fldCharType="begin"/>
                          </w:r>
                          <w:r w:rsidR="00F01E99">
                            <w:instrText xml:space="preserve"> FILENAME \* MERGEFORMAT </w:instrText>
                          </w:r>
                          <w:r w:rsidR="00F01E99">
                            <w:fldChar w:fldCharType="separate"/>
                          </w:r>
                          <w:r w:rsidR="00243A18">
                            <w:rPr>
                              <w:noProof/>
                            </w:rPr>
                            <w:t>Dokument1</w:t>
                          </w:r>
                          <w:r w:rsidR="00F01E99">
                            <w:rPr>
                              <w:noProof/>
                            </w:rPr>
                            <w:fldChar w:fldCharType="end"/>
                          </w:r>
                          <w:r w:rsidR="00F01E99">
                            <w:fldChar w:fldCharType="begin"/>
                          </w:r>
                          <w:r w:rsidR="00F01E99">
                            <w:instrText xml:space="preserve"> FILENAME \* MERGEFORMAT </w:instrText>
                          </w:r>
                          <w:r w:rsidR="00F01E99">
                            <w:fldChar w:fldCharType="separate"/>
                          </w:r>
                          <w:r w:rsidR="00243A18">
                            <w:rPr>
                              <w:noProof/>
                            </w:rPr>
                            <w:t>Dokument1</w:t>
                          </w:r>
                          <w:r w:rsidR="00F01E99">
                            <w:rPr>
                              <w:noProof/>
                            </w:rPr>
                            <w:fldChar w:fldCharType="end"/>
                          </w:r>
                          <w:r>
                            <w:t>, Version 1,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F16279F" id="_x0000_s1030" type="#_x0000_t202" style="position:absolute;left:0;text-align:left;margin-left:0;margin-top:7.3pt;width:287.25pt;height:110.6pt;z-index:2516802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" stroked="f">
              <v:textbox style="mso-fit-shape-to-text:t">
                <w:txbxContent>
                  <w:p w:rsidR="00492BC4" w:rsidRDefault="00492BC4" w:rsidP="00492BC4">
                    <w:pPr>
                      <w:pStyle w:val="Fuzeile"/>
                    </w:pPr>
                    <w:r w:rsidRPr="000602FE">
                      <w:rPr>
                        <w:szCs w:val="14"/>
                      </w:rPr>
                      <w:t>© Axians Infoma GmbH</w:t>
                    </w:r>
                    <w:r w:rsidRPr="000602FE">
                      <w:t xml:space="preserve"> </w:t>
                    </w:r>
                    <w:r>
                      <w:br/>
                    </w:r>
                    <w:fldSimple w:instr=" FILENAME \* MERGEFORMAT ">
                      <w:r w:rsidR="00243A18">
                        <w:rPr>
                          <w:noProof/>
                        </w:rPr>
                        <w:t>Dokument1</w:t>
                      </w:r>
                    </w:fldSimple>
                    <w:fldSimple w:instr=" FILENAME \* MERGEFORMAT ">
                      <w:r w:rsidR="00243A18">
                        <w:rPr>
                          <w:noProof/>
                        </w:rPr>
                        <w:t>Dokument1</w:t>
                      </w:r>
                    </w:fldSimple>
                    <w:r>
                      <w:t>, Version 1, 2020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92BC4">
      <w:rPr>
        <w:noProof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16131490" wp14:editId="7508A509">
              <wp:simplePos x="0" y="0"/>
              <wp:positionH relativeFrom="margin">
                <wp:posOffset>5586730</wp:posOffset>
              </wp:positionH>
              <wp:positionV relativeFrom="paragraph">
                <wp:posOffset>235585</wp:posOffset>
              </wp:positionV>
              <wp:extent cx="737870" cy="1404620"/>
              <wp:effectExtent l="0" t="0" r="5080" b="0"/>
              <wp:wrapSquare wrapText="bothSides"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87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2BC4" w:rsidRDefault="00492BC4" w:rsidP="00492BC4">
                          <w:pPr>
                            <w:pStyle w:val="Fuzeile"/>
                            <w:jc w:val="right"/>
                          </w:pPr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von </w:t>
                          </w:r>
                          <w:r w:rsidR="00F01E99">
                            <w:fldChar w:fldCharType="begin"/>
                          </w:r>
                          <w:r w:rsidR="00F01E99">
                            <w:instrText>NUMPAGES  \* Arabic  \* MERGEFORMAT</w:instrText>
                          </w:r>
                          <w:r w:rsidR="00F01E99">
                            <w:fldChar w:fldCharType="separate"/>
                          </w:r>
                          <w:r>
                            <w:t>2</w:t>
                          </w:r>
                          <w:r w:rsidR="00F01E99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131490" id="_x0000_s1031" type="#_x0000_t202" style="position:absolute;left:0;text-align:left;margin-left:439.9pt;margin-top:18.55pt;width:58.1pt;height:110.6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" stroked="f">
              <v:textbox style="mso-fit-shape-to-text:t">
                <w:txbxContent>
                  <w:p w:rsidR="00492BC4" w:rsidRDefault="00492BC4" w:rsidP="00492BC4">
                    <w:pPr>
                      <w:pStyle w:val="Fuzeile"/>
                      <w:jc w:val="right"/>
                    </w:pPr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von </w:t>
                    </w:r>
                    <w:fldSimple w:instr="NUMPAGES  \* Arabic  \* MERGEFORMAT">
                      <w:r>
                        <w:t>2</w:t>
                      </w:r>
                    </w:fldSimple>
                  </w:p>
                </w:txbxContent>
              </v:textbox>
              <w10:wrap type="square" anchorx="margin"/>
            </v:shape>
          </w:pict>
        </mc:Fallback>
      </mc:AlternateContent>
    </w:r>
    <w:r w:rsidR="0076335B">
      <w:br/>
    </w:r>
    <w:r w:rsidR="0076335B" w:rsidRPr="00971E54">
      <w:rPr>
        <w:caps/>
        <w:noProof/>
        <w:sz w:val="32"/>
        <w:lang w:eastAsia="de-DE"/>
      </w:rPr>
      <mc:AlternateContent>
        <mc:Choice Requires="wps">
          <w:drawing>
            <wp:anchor distT="0" distB="0" distL="114300" distR="114300" simplePos="0" relativeHeight="251672064" behindDoc="0" locked="1" layoutInCell="1" allowOverlap="1" wp14:anchorId="278C595F" wp14:editId="4E4D5D1D">
              <wp:simplePos x="0" y="0"/>
              <wp:positionH relativeFrom="column">
                <wp:posOffset>0</wp:posOffset>
              </wp:positionH>
              <wp:positionV relativeFrom="paragraph">
                <wp:posOffset>-200660</wp:posOffset>
              </wp:positionV>
              <wp:extent cx="6533515" cy="0"/>
              <wp:effectExtent l="0" t="0" r="0" b="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351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D32D2F" id="Gerader Verbinder 7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5.8pt" to="514.45pt,-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" strokecolor="#bfbfbf [2412]"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3A18" w:rsidRDefault="00243A18" w:rsidP="0063301D">
      <w:r>
        <w:separator/>
      </w:r>
    </w:p>
  </w:footnote>
  <w:footnote w:type="continuationSeparator" w:id="0">
    <w:p w:rsidR="00243A18" w:rsidRDefault="00243A18" w:rsidP="00633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5AD" w:rsidRPr="001E7050" w:rsidRDefault="00243A18" w:rsidP="0076656A">
    <w:pPr>
      <w:pStyle w:val="Fuzeile"/>
      <w:jc w:val="right"/>
    </w:pPr>
    <w:r w:rsidRPr="00243A18">
      <w:t>Bewerbungsunterlagen Axians Infoma Innovationspreis 2020</w:t>
    </w:r>
    <w:r w:rsidR="00BA75AD" w:rsidRPr="001E7050">
      <w:rPr>
        <w:noProof/>
        <w:lang w:eastAsia="de-DE"/>
      </w:rPr>
      <w:drawing>
        <wp:anchor distT="0" distB="0" distL="114300" distR="114300" simplePos="0" relativeHeight="251656704" behindDoc="0" locked="0" layoutInCell="1" allowOverlap="1" wp14:anchorId="595518FB" wp14:editId="595518FC">
          <wp:simplePos x="0" y="0"/>
          <wp:positionH relativeFrom="column">
            <wp:posOffset>-311150</wp:posOffset>
          </wp:positionH>
          <wp:positionV relativeFrom="paragraph">
            <wp:posOffset>256189</wp:posOffset>
          </wp:positionV>
          <wp:extent cx="1455420" cy="264160"/>
          <wp:effectExtent l="0" t="0" r="0" b="2540"/>
          <wp:wrapNone/>
          <wp:docPr id="22" name="Image 55" descr="Description : Log_AXIANS_C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7" descr="Description : Log_AXIANS_CRV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86" t="18257" r="5952" b="27025"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26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20B5" w:rsidRDefault="003B20B5" w:rsidP="001E705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895" w:rsidRDefault="00127895">
    <w:pPr>
      <w:pStyle w:val="Kopfzeile"/>
    </w:pPr>
    <w:r>
      <w:rPr>
        <w:noProof/>
        <w:lang w:eastAsia="de-DE"/>
      </w:rPr>
      <w:drawing>
        <wp:anchor distT="0" distB="0" distL="0" distR="0" simplePos="0" relativeHeight="251684352" behindDoc="0" locked="0" layoutInCell="1" allowOverlap="1" wp14:anchorId="75E76A18" wp14:editId="49DE0AE3">
          <wp:simplePos x="0" y="0"/>
          <wp:positionH relativeFrom="page">
            <wp:posOffset>-10795</wp:posOffset>
          </wp:positionH>
          <wp:positionV relativeFrom="page">
            <wp:posOffset>17780</wp:posOffset>
          </wp:positionV>
          <wp:extent cx="7563600" cy="10692000"/>
          <wp:effectExtent l="0" t="0" r="0" b="0"/>
          <wp:wrapSquare wrapText="bothSides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1.75pt" o:bullet="t">
        <v:imagedata r:id="rId1" o:title="puceaxians"/>
      </v:shape>
    </w:pict>
  </w:numPicBullet>
  <w:numPicBullet w:numPicBulletId="1">
    <w:pict>
      <v:shape id="_x0000_i1027" type="#_x0000_t75" style="width:44.25pt;height:44.25pt" o:bullet="t">
        <v:imagedata r:id="rId2" o:title="puceaxians"/>
      </v:shape>
    </w:pict>
  </w:numPicBullet>
  <w:numPicBullet w:numPicBulletId="2">
    <w:pict>
      <v:shape id="_x0000_i1028" type="#_x0000_t75" style="width:30pt;height:29.25pt" o:bullet="t">
        <v:imagedata r:id="rId3" o:title="puceAxiansV2"/>
      </v:shape>
    </w:pict>
  </w:numPicBullet>
  <w:numPicBullet w:numPicBulletId="3">
    <w:pict>
      <v:shape id="_x0000_i1029" type="#_x0000_t75" style="width:21pt;height:18.75pt" o:bullet="t">
        <v:imagedata r:id="rId4" o:title="puceAxiansV3"/>
      </v:shape>
    </w:pict>
  </w:numPicBullet>
  <w:numPicBullet w:numPicBulletId="4">
    <w:pict>
      <v:shape id="_x0000_i1030" type="#_x0000_t75" style="width:12pt;height:12.75pt" o:bullet="t">
        <v:imagedata r:id="rId5" o:title="puce1"/>
      </v:shape>
    </w:pict>
  </w:numPicBullet>
  <w:numPicBullet w:numPicBulletId="5">
    <w:pict>
      <v:shape id="_x0000_i1031" type="#_x0000_t75" style="width:12pt;height:12.75pt" o:bullet="t">
        <v:imagedata r:id="rId6" o:title="puce2"/>
      </v:shape>
    </w:pict>
  </w:numPicBullet>
  <w:abstractNum w:abstractNumId="0" w15:restartNumberingAfterBreak="0">
    <w:nsid w:val="FFFFFF89"/>
    <w:multiLevelType w:val="singleLevel"/>
    <w:tmpl w:val="AA76F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9C5551"/>
    <w:multiLevelType w:val="multilevel"/>
    <w:tmpl w:val="576AF23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14"/>
      </w:rPr>
    </w:lvl>
    <w:lvl w:ilvl="1">
      <w:start w:val="1"/>
      <w:numFmt w:val="bullet"/>
      <w:lvlText w:val="o"/>
      <w:lvlJc w:val="left"/>
      <w:pPr>
        <w:ind w:left="16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8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60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2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48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</w:abstractNum>
  <w:abstractNum w:abstractNumId="2" w15:restartNumberingAfterBreak="0">
    <w:nsid w:val="0B84041B"/>
    <w:multiLevelType w:val="hybridMultilevel"/>
    <w:tmpl w:val="AF248DA6"/>
    <w:lvl w:ilvl="0" w:tplc="C17C657C">
      <w:start w:val="1"/>
      <w:numFmt w:val="bullet"/>
      <w:pStyle w:val="Aufzhlungszeichen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83F5F"/>
    <w:multiLevelType w:val="multilevel"/>
    <w:tmpl w:val="576AF23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14"/>
      </w:rPr>
    </w:lvl>
    <w:lvl w:ilvl="1">
      <w:start w:val="1"/>
      <w:numFmt w:val="bullet"/>
      <w:lvlText w:val="o"/>
      <w:lvlJc w:val="left"/>
      <w:pPr>
        <w:ind w:left="16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8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60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2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48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</w:abstractNum>
  <w:abstractNum w:abstractNumId="4" w15:restartNumberingAfterBreak="0">
    <w:nsid w:val="10CA52DB"/>
    <w:multiLevelType w:val="hybridMultilevel"/>
    <w:tmpl w:val="D36462F6"/>
    <w:lvl w:ilvl="0" w:tplc="B12A3FD4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A0313"/>
    <w:multiLevelType w:val="multilevel"/>
    <w:tmpl w:val="C1DA433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6FF5190"/>
    <w:multiLevelType w:val="hybridMultilevel"/>
    <w:tmpl w:val="1B923B18"/>
    <w:lvl w:ilvl="0" w:tplc="3A6CAF5C">
      <w:start w:val="1"/>
      <w:numFmt w:val="bullet"/>
      <w:lvlText w:val=""/>
      <w:lvlPicBulletId w:val="1"/>
      <w:lvlJc w:val="left"/>
      <w:pPr>
        <w:ind w:left="1637" w:hanging="360"/>
      </w:pPr>
      <w:rPr>
        <w:rFonts w:ascii="Symbol" w:hAnsi="Symbol" w:hint="default"/>
        <w:sz w:val="1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C6092"/>
    <w:multiLevelType w:val="multilevel"/>
    <w:tmpl w:val="1BC0117A"/>
    <w:lvl w:ilvl="0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5958AF"/>
    <w:multiLevelType w:val="multilevel"/>
    <w:tmpl w:val="7F1E279A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F51228"/>
    <w:multiLevelType w:val="hybridMultilevel"/>
    <w:tmpl w:val="576AF230"/>
    <w:lvl w:ilvl="0" w:tplc="2D0EDAC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14"/>
      </w:rPr>
    </w:lvl>
    <w:lvl w:ilvl="1" w:tplc="040C0003" w:tentative="1">
      <w:start w:val="1"/>
      <w:numFmt w:val="bullet"/>
      <w:lvlText w:val="o"/>
      <w:lvlJc w:val="left"/>
      <w:pPr>
        <w:ind w:left="16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6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32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</w:abstractNum>
  <w:abstractNum w:abstractNumId="10" w15:restartNumberingAfterBreak="0">
    <w:nsid w:val="33162251"/>
    <w:multiLevelType w:val="hybridMultilevel"/>
    <w:tmpl w:val="6F92D836"/>
    <w:lvl w:ilvl="0" w:tplc="E59644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F7792"/>
    <w:multiLevelType w:val="hybridMultilevel"/>
    <w:tmpl w:val="F21832B0"/>
    <w:lvl w:ilvl="0" w:tplc="040C000F">
      <w:start w:val="1"/>
      <w:numFmt w:val="decimal"/>
      <w:lvlText w:val="%1."/>
      <w:lvlJc w:val="left"/>
      <w:pPr>
        <w:ind w:left="294" w:hanging="360"/>
      </w:p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2" w15:restartNumberingAfterBreak="0">
    <w:nsid w:val="377411AE"/>
    <w:multiLevelType w:val="multilevel"/>
    <w:tmpl w:val="672692B8"/>
    <w:lvl w:ilvl="0">
      <w:start w:val="1"/>
      <w:numFmt w:val="bullet"/>
      <w:lvlText w:val=""/>
      <w:lvlPicBulletId w:val="1"/>
      <w:lvlJc w:val="left"/>
      <w:pPr>
        <w:ind w:left="1637" w:hanging="360"/>
      </w:pPr>
      <w:rPr>
        <w:rFonts w:ascii="Symbol" w:hAnsi="Symbol" w:hint="default"/>
        <w:sz w:val="1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B7965"/>
    <w:multiLevelType w:val="multilevel"/>
    <w:tmpl w:val="45F430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9942675"/>
    <w:multiLevelType w:val="multilevel"/>
    <w:tmpl w:val="6226D6D0"/>
    <w:lvl w:ilvl="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323FF8"/>
    <w:multiLevelType w:val="multilevel"/>
    <w:tmpl w:val="672692B8"/>
    <w:lvl w:ilvl="0">
      <w:start w:val="1"/>
      <w:numFmt w:val="bullet"/>
      <w:lvlText w:val=""/>
      <w:lvlPicBulletId w:val="1"/>
      <w:lvlJc w:val="left"/>
      <w:pPr>
        <w:ind w:left="1637" w:hanging="360"/>
      </w:pPr>
      <w:rPr>
        <w:rFonts w:ascii="Symbol" w:hAnsi="Symbol" w:hint="default"/>
        <w:sz w:val="1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316E7"/>
    <w:multiLevelType w:val="multilevel"/>
    <w:tmpl w:val="B73C26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53423A1"/>
    <w:multiLevelType w:val="hybridMultilevel"/>
    <w:tmpl w:val="1AC8B746"/>
    <w:lvl w:ilvl="0" w:tplc="F7EA5050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F050A3"/>
    <w:multiLevelType w:val="hybridMultilevel"/>
    <w:tmpl w:val="2E502308"/>
    <w:lvl w:ilvl="0" w:tplc="6BCA9692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1870EB"/>
    <w:multiLevelType w:val="hybridMultilevel"/>
    <w:tmpl w:val="71206578"/>
    <w:lvl w:ilvl="0" w:tplc="3AAAE8CC">
      <w:start w:val="1"/>
      <w:numFmt w:val="bullet"/>
      <w:lvlText w:val=""/>
      <w:lvlPicBulletId w:val="1"/>
      <w:lvlJc w:val="left"/>
      <w:pPr>
        <w:ind w:left="1637" w:hanging="360"/>
      </w:pPr>
      <w:rPr>
        <w:rFonts w:ascii="Symbol" w:hAnsi="Symbol" w:hint="default"/>
        <w:sz w:val="1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BB6C4F"/>
    <w:multiLevelType w:val="hybridMultilevel"/>
    <w:tmpl w:val="F3F6ACDC"/>
    <w:lvl w:ilvl="0" w:tplc="8D0A3DE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54DC2"/>
    <w:multiLevelType w:val="multilevel"/>
    <w:tmpl w:val="E7F89314"/>
    <w:lvl w:ilvl="0">
      <w:start w:val="1"/>
      <w:numFmt w:val="decimal"/>
      <w:pStyle w:val="berschrift1"/>
      <w:lvlText w:val="%1"/>
      <w:lvlJc w:val="left"/>
      <w:pPr>
        <w:ind w:left="1848" w:hanging="432"/>
      </w:pPr>
    </w:lvl>
    <w:lvl w:ilvl="1">
      <w:start w:val="1"/>
      <w:numFmt w:val="decimal"/>
      <w:pStyle w:val="berschrift2"/>
      <w:lvlText w:val="%1.%2"/>
      <w:lvlJc w:val="left"/>
      <w:pPr>
        <w:ind w:left="1992" w:hanging="576"/>
      </w:pPr>
    </w:lvl>
    <w:lvl w:ilvl="2">
      <w:start w:val="1"/>
      <w:numFmt w:val="decimal"/>
      <w:pStyle w:val="berschrift3"/>
      <w:lvlText w:val="%1.%2.%3"/>
      <w:lvlJc w:val="left"/>
      <w:pPr>
        <w:ind w:left="2136" w:hanging="720"/>
      </w:pPr>
    </w:lvl>
    <w:lvl w:ilvl="3">
      <w:start w:val="1"/>
      <w:numFmt w:val="decimal"/>
      <w:pStyle w:val="berschrift4"/>
      <w:lvlText w:val="%1.%2.%3.%4"/>
      <w:lvlJc w:val="left"/>
      <w:pPr>
        <w:ind w:left="2280" w:hanging="864"/>
      </w:pPr>
    </w:lvl>
    <w:lvl w:ilvl="4">
      <w:start w:val="1"/>
      <w:numFmt w:val="decimal"/>
      <w:pStyle w:val="berschrift5"/>
      <w:lvlText w:val="%1.%2.%3.%4.%5"/>
      <w:lvlJc w:val="left"/>
      <w:pPr>
        <w:ind w:left="2424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2568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2712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2856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3000" w:hanging="1584"/>
      </w:pPr>
    </w:lvl>
  </w:abstractNum>
  <w:abstractNum w:abstractNumId="22" w15:restartNumberingAfterBreak="0">
    <w:nsid w:val="55AE2F49"/>
    <w:multiLevelType w:val="multilevel"/>
    <w:tmpl w:val="B10C9160"/>
    <w:lvl w:ilvl="0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70854"/>
    <w:multiLevelType w:val="hybridMultilevel"/>
    <w:tmpl w:val="D1C02BC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54828EC"/>
    <w:multiLevelType w:val="hybridMultilevel"/>
    <w:tmpl w:val="32040CAE"/>
    <w:lvl w:ilvl="0" w:tplc="26947146">
      <w:start w:val="1"/>
      <w:numFmt w:val="decimal"/>
      <w:pStyle w:val="NummerierungStandard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16"/>
  </w:num>
  <w:num w:numId="5">
    <w:abstractNumId w:val="11"/>
  </w:num>
  <w:num w:numId="6">
    <w:abstractNumId w:val="5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13"/>
  </w:num>
  <w:num w:numId="19">
    <w:abstractNumId w:val="13"/>
  </w:num>
  <w:num w:numId="20">
    <w:abstractNumId w:val="21"/>
  </w:num>
  <w:num w:numId="21">
    <w:abstractNumId w:val="12"/>
  </w:num>
  <w:num w:numId="22">
    <w:abstractNumId w:val="15"/>
  </w:num>
  <w:num w:numId="23">
    <w:abstractNumId w:val="19"/>
  </w:num>
  <w:num w:numId="24">
    <w:abstractNumId w:val="9"/>
  </w:num>
  <w:num w:numId="25">
    <w:abstractNumId w:val="3"/>
  </w:num>
  <w:num w:numId="26">
    <w:abstractNumId w:val="1"/>
  </w:num>
  <w:num w:numId="27">
    <w:abstractNumId w:val="20"/>
  </w:num>
  <w:num w:numId="28">
    <w:abstractNumId w:val="8"/>
  </w:num>
  <w:num w:numId="29">
    <w:abstractNumId w:val="18"/>
  </w:num>
  <w:num w:numId="30">
    <w:abstractNumId w:val="14"/>
  </w:num>
  <w:num w:numId="31">
    <w:abstractNumId w:val="4"/>
  </w:num>
  <w:num w:numId="32">
    <w:abstractNumId w:val="22"/>
  </w:num>
  <w:num w:numId="33">
    <w:abstractNumId w:val="17"/>
  </w:num>
  <w:num w:numId="34">
    <w:abstractNumId w:val="7"/>
  </w:num>
  <w:num w:numId="35">
    <w:abstractNumId w:val="2"/>
  </w:num>
  <w:num w:numId="36">
    <w:abstractNumId w:val="24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KKNygX/8P88yhq9LzCNTbW+KbT/F0mx7BeCgBmjSfh/JnDshj7Nos+asfstsS4N99D9EVbOk7xWXD2styEcxAQ==" w:salt="bsqV10y9bhYcxzDIg4nO8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A18"/>
    <w:rsid w:val="000133A9"/>
    <w:rsid w:val="0001422D"/>
    <w:rsid w:val="00017763"/>
    <w:rsid w:val="00023BFD"/>
    <w:rsid w:val="00054799"/>
    <w:rsid w:val="000573BC"/>
    <w:rsid w:val="00066043"/>
    <w:rsid w:val="00067462"/>
    <w:rsid w:val="00076054"/>
    <w:rsid w:val="00087A06"/>
    <w:rsid w:val="00087AE5"/>
    <w:rsid w:val="000942FC"/>
    <w:rsid w:val="000A5421"/>
    <w:rsid w:val="000A5F67"/>
    <w:rsid w:val="000B2313"/>
    <w:rsid w:val="000C733E"/>
    <w:rsid w:val="000E1D39"/>
    <w:rsid w:val="000E565B"/>
    <w:rsid w:val="000F24CC"/>
    <w:rsid w:val="00106BB1"/>
    <w:rsid w:val="0011207B"/>
    <w:rsid w:val="001137BF"/>
    <w:rsid w:val="00115C33"/>
    <w:rsid w:val="00121C57"/>
    <w:rsid w:val="0012459D"/>
    <w:rsid w:val="001267B8"/>
    <w:rsid w:val="00127895"/>
    <w:rsid w:val="00147582"/>
    <w:rsid w:val="00151399"/>
    <w:rsid w:val="00156146"/>
    <w:rsid w:val="001655EA"/>
    <w:rsid w:val="0019719A"/>
    <w:rsid w:val="001C1A66"/>
    <w:rsid w:val="001C55C6"/>
    <w:rsid w:val="001C5CD6"/>
    <w:rsid w:val="001D226D"/>
    <w:rsid w:val="001D35F4"/>
    <w:rsid w:val="001E7050"/>
    <w:rsid w:val="001F00C1"/>
    <w:rsid w:val="002039CA"/>
    <w:rsid w:val="0021690A"/>
    <w:rsid w:val="002177F2"/>
    <w:rsid w:val="002205CE"/>
    <w:rsid w:val="002245A0"/>
    <w:rsid w:val="00225EB1"/>
    <w:rsid w:val="00225F28"/>
    <w:rsid w:val="00243A18"/>
    <w:rsid w:val="002624B6"/>
    <w:rsid w:val="002914BF"/>
    <w:rsid w:val="00293CA8"/>
    <w:rsid w:val="00294E53"/>
    <w:rsid w:val="002B1273"/>
    <w:rsid w:val="002B33A5"/>
    <w:rsid w:val="002C1379"/>
    <w:rsid w:val="002E6758"/>
    <w:rsid w:val="002F5B29"/>
    <w:rsid w:val="00313886"/>
    <w:rsid w:val="00316625"/>
    <w:rsid w:val="00325A52"/>
    <w:rsid w:val="00330177"/>
    <w:rsid w:val="00335B71"/>
    <w:rsid w:val="00340172"/>
    <w:rsid w:val="0034129D"/>
    <w:rsid w:val="00342337"/>
    <w:rsid w:val="003575E1"/>
    <w:rsid w:val="00365AD3"/>
    <w:rsid w:val="00367655"/>
    <w:rsid w:val="0038095F"/>
    <w:rsid w:val="00395856"/>
    <w:rsid w:val="00395A56"/>
    <w:rsid w:val="003969B4"/>
    <w:rsid w:val="00397A63"/>
    <w:rsid w:val="00397B20"/>
    <w:rsid w:val="003B20B5"/>
    <w:rsid w:val="003B55EE"/>
    <w:rsid w:val="003C066D"/>
    <w:rsid w:val="003C45AB"/>
    <w:rsid w:val="003D1B34"/>
    <w:rsid w:val="003D382F"/>
    <w:rsid w:val="003D721E"/>
    <w:rsid w:val="003E2069"/>
    <w:rsid w:val="00402054"/>
    <w:rsid w:val="00411D92"/>
    <w:rsid w:val="00416565"/>
    <w:rsid w:val="00422B6E"/>
    <w:rsid w:val="00422B7D"/>
    <w:rsid w:val="0043381D"/>
    <w:rsid w:val="00434CEB"/>
    <w:rsid w:val="004409C3"/>
    <w:rsid w:val="004451D1"/>
    <w:rsid w:val="00451C55"/>
    <w:rsid w:val="00454149"/>
    <w:rsid w:val="00455F36"/>
    <w:rsid w:val="0046219E"/>
    <w:rsid w:val="004656B9"/>
    <w:rsid w:val="00467C0B"/>
    <w:rsid w:val="00475250"/>
    <w:rsid w:val="0048115D"/>
    <w:rsid w:val="00492BC4"/>
    <w:rsid w:val="00494317"/>
    <w:rsid w:val="004A0044"/>
    <w:rsid w:val="004C3FE8"/>
    <w:rsid w:val="004E5FEA"/>
    <w:rsid w:val="004F2CD5"/>
    <w:rsid w:val="00527579"/>
    <w:rsid w:val="005316A9"/>
    <w:rsid w:val="005358EB"/>
    <w:rsid w:val="0054142E"/>
    <w:rsid w:val="00551530"/>
    <w:rsid w:val="005563D8"/>
    <w:rsid w:val="00564158"/>
    <w:rsid w:val="0058229C"/>
    <w:rsid w:val="005856A4"/>
    <w:rsid w:val="005B01F6"/>
    <w:rsid w:val="005B2686"/>
    <w:rsid w:val="005B5889"/>
    <w:rsid w:val="005C002B"/>
    <w:rsid w:val="005C6F71"/>
    <w:rsid w:val="005D16C6"/>
    <w:rsid w:val="005D5A0D"/>
    <w:rsid w:val="005E6D71"/>
    <w:rsid w:val="00615F9E"/>
    <w:rsid w:val="006248D0"/>
    <w:rsid w:val="0063301D"/>
    <w:rsid w:val="00647B82"/>
    <w:rsid w:val="00656123"/>
    <w:rsid w:val="0068404A"/>
    <w:rsid w:val="006854B2"/>
    <w:rsid w:val="006A3F98"/>
    <w:rsid w:val="006A7ED8"/>
    <w:rsid w:val="006C0ABF"/>
    <w:rsid w:val="006F63B5"/>
    <w:rsid w:val="006F65B8"/>
    <w:rsid w:val="0070589E"/>
    <w:rsid w:val="00710CC8"/>
    <w:rsid w:val="00715FAA"/>
    <w:rsid w:val="00727A8C"/>
    <w:rsid w:val="007346D5"/>
    <w:rsid w:val="00746EE9"/>
    <w:rsid w:val="00752537"/>
    <w:rsid w:val="00752545"/>
    <w:rsid w:val="0075380D"/>
    <w:rsid w:val="00753ACC"/>
    <w:rsid w:val="007608F6"/>
    <w:rsid w:val="0076335B"/>
    <w:rsid w:val="0076656A"/>
    <w:rsid w:val="00771AF6"/>
    <w:rsid w:val="00785EA9"/>
    <w:rsid w:val="0079541C"/>
    <w:rsid w:val="007A67CB"/>
    <w:rsid w:val="007A745C"/>
    <w:rsid w:val="007C7C59"/>
    <w:rsid w:val="007E1BCD"/>
    <w:rsid w:val="007F6C4C"/>
    <w:rsid w:val="00802F7B"/>
    <w:rsid w:val="00806CE9"/>
    <w:rsid w:val="00813F95"/>
    <w:rsid w:val="00823E1C"/>
    <w:rsid w:val="008255CD"/>
    <w:rsid w:val="0084338D"/>
    <w:rsid w:val="008469D8"/>
    <w:rsid w:val="008512CB"/>
    <w:rsid w:val="00862779"/>
    <w:rsid w:val="008735C4"/>
    <w:rsid w:val="0089185D"/>
    <w:rsid w:val="008948B8"/>
    <w:rsid w:val="008B1306"/>
    <w:rsid w:val="008B1F39"/>
    <w:rsid w:val="008B26A2"/>
    <w:rsid w:val="008B59C5"/>
    <w:rsid w:val="008C244B"/>
    <w:rsid w:val="008C2D1D"/>
    <w:rsid w:val="008C5BD6"/>
    <w:rsid w:val="008D1EBC"/>
    <w:rsid w:val="008D413C"/>
    <w:rsid w:val="008E641C"/>
    <w:rsid w:val="008F08F8"/>
    <w:rsid w:val="008F282E"/>
    <w:rsid w:val="008F66D6"/>
    <w:rsid w:val="008F6E33"/>
    <w:rsid w:val="00903FA0"/>
    <w:rsid w:val="00914A5A"/>
    <w:rsid w:val="009329DE"/>
    <w:rsid w:val="009354C6"/>
    <w:rsid w:val="0093560E"/>
    <w:rsid w:val="009368D7"/>
    <w:rsid w:val="00936C31"/>
    <w:rsid w:val="00943610"/>
    <w:rsid w:val="00946288"/>
    <w:rsid w:val="009706EE"/>
    <w:rsid w:val="009750B6"/>
    <w:rsid w:val="00994330"/>
    <w:rsid w:val="0099772B"/>
    <w:rsid w:val="009A174E"/>
    <w:rsid w:val="009A2B97"/>
    <w:rsid w:val="009A3CB9"/>
    <w:rsid w:val="009A5465"/>
    <w:rsid w:val="009B76DA"/>
    <w:rsid w:val="009C38A9"/>
    <w:rsid w:val="009C5137"/>
    <w:rsid w:val="009E1CD3"/>
    <w:rsid w:val="009E2D71"/>
    <w:rsid w:val="009F212F"/>
    <w:rsid w:val="009F477B"/>
    <w:rsid w:val="00A00B79"/>
    <w:rsid w:val="00A01BE8"/>
    <w:rsid w:val="00A07065"/>
    <w:rsid w:val="00A17CF9"/>
    <w:rsid w:val="00A301B0"/>
    <w:rsid w:val="00A301D4"/>
    <w:rsid w:val="00A306D3"/>
    <w:rsid w:val="00A508E5"/>
    <w:rsid w:val="00A6439E"/>
    <w:rsid w:val="00A651C2"/>
    <w:rsid w:val="00A93523"/>
    <w:rsid w:val="00A948F9"/>
    <w:rsid w:val="00A96826"/>
    <w:rsid w:val="00AA1E25"/>
    <w:rsid w:val="00AA42FC"/>
    <w:rsid w:val="00AB53F8"/>
    <w:rsid w:val="00AD4B7A"/>
    <w:rsid w:val="00AF531F"/>
    <w:rsid w:val="00B00CFB"/>
    <w:rsid w:val="00B0143F"/>
    <w:rsid w:val="00B05049"/>
    <w:rsid w:val="00B07241"/>
    <w:rsid w:val="00B10AC1"/>
    <w:rsid w:val="00B2592C"/>
    <w:rsid w:val="00B37648"/>
    <w:rsid w:val="00B413EF"/>
    <w:rsid w:val="00B67E95"/>
    <w:rsid w:val="00B7439E"/>
    <w:rsid w:val="00B83BB8"/>
    <w:rsid w:val="00B845FC"/>
    <w:rsid w:val="00B85BFB"/>
    <w:rsid w:val="00B8688C"/>
    <w:rsid w:val="00B942D3"/>
    <w:rsid w:val="00BA75AD"/>
    <w:rsid w:val="00BB055E"/>
    <w:rsid w:val="00BB1040"/>
    <w:rsid w:val="00BE5219"/>
    <w:rsid w:val="00BE6339"/>
    <w:rsid w:val="00C00641"/>
    <w:rsid w:val="00C00833"/>
    <w:rsid w:val="00C00AFE"/>
    <w:rsid w:val="00C12E97"/>
    <w:rsid w:val="00C23840"/>
    <w:rsid w:val="00C34285"/>
    <w:rsid w:val="00C42265"/>
    <w:rsid w:val="00C93467"/>
    <w:rsid w:val="00CA5E60"/>
    <w:rsid w:val="00CA5EB3"/>
    <w:rsid w:val="00CB192F"/>
    <w:rsid w:val="00CB7DE0"/>
    <w:rsid w:val="00CC396A"/>
    <w:rsid w:val="00CC69D5"/>
    <w:rsid w:val="00D0319F"/>
    <w:rsid w:val="00D10B29"/>
    <w:rsid w:val="00D16307"/>
    <w:rsid w:val="00D20FB2"/>
    <w:rsid w:val="00D2558F"/>
    <w:rsid w:val="00D26C0A"/>
    <w:rsid w:val="00D46935"/>
    <w:rsid w:val="00D7324B"/>
    <w:rsid w:val="00D751B3"/>
    <w:rsid w:val="00D84D53"/>
    <w:rsid w:val="00D92CA0"/>
    <w:rsid w:val="00D94FBF"/>
    <w:rsid w:val="00DA7381"/>
    <w:rsid w:val="00DB057E"/>
    <w:rsid w:val="00DB7B24"/>
    <w:rsid w:val="00DC0FC3"/>
    <w:rsid w:val="00DD4FD6"/>
    <w:rsid w:val="00DE31EE"/>
    <w:rsid w:val="00DE7A58"/>
    <w:rsid w:val="00DF0196"/>
    <w:rsid w:val="00DF1952"/>
    <w:rsid w:val="00E025AC"/>
    <w:rsid w:val="00E02655"/>
    <w:rsid w:val="00E13F99"/>
    <w:rsid w:val="00E17377"/>
    <w:rsid w:val="00E33135"/>
    <w:rsid w:val="00E40062"/>
    <w:rsid w:val="00E6595E"/>
    <w:rsid w:val="00E83E5A"/>
    <w:rsid w:val="00E92E59"/>
    <w:rsid w:val="00E93CF9"/>
    <w:rsid w:val="00EA0BC3"/>
    <w:rsid w:val="00EC04F0"/>
    <w:rsid w:val="00ED3B2F"/>
    <w:rsid w:val="00EE68B4"/>
    <w:rsid w:val="00EE7717"/>
    <w:rsid w:val="00EF0F22"/>
    <w:rsid w:val="00F01E99"/>
    <w:rsid w:val="00F0492C"/>
    <w:rsid w:val="00F16037"/>
    <w:rsid w:val="00F358CD"/>
    <w:rsid w:val="00F3735A"/>
    <w:rsid w:val="00F56177"/>
    <w:rsid w:val="00F7577A"/>
    <w:rsid w:val="00F879BF"/>
    <w:rsid w:val="00FA2321"/>
    <w:rsid w:val="00FA3865"/>
    <w:rsid w:val="00FD1D22"/>
    <w:rsid w:val="00FD23AA"/>
    <w:rsid w:val="00FD49E4"/>
    <w:rsid w:val="00FE1B8C"/>
    <w:rsid w:val="00FE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6475DD"/>
  <w15:docId w15:val="{9DEAA8C1-75C0-4A00-896B-6DDC15BC7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7582"/>
    <w:rPr>
      <w:rFonts w:ascii="Arial" w:hAnsi="Arial"/>
      <w:szCs w:val="23"/>
      <w:lang w:val="de-DE"/>
    </w:rPr>
  </w:style>
  <w:style w:type="paragraph" w:styleId="berschrift1">
    <w:name w:val="heading 1"/>
    <w:aliases w:val="Titre 1 Couv"/>
    <w:basedOn w:val="Kopfzeile"/>
    <w:next w:val="Standard"/>
    <w:link w:val="berschrift1Zchn"/>
    <w:uiPriority w:val="9"/>
    <w:rsid w:val="00494317"/>
    <w:pPr>
      <w:numPr>
        <w:numId w:val="20"/>
      </w:numPr>
      <w:ind w:left="709" w:hanging="709"/>
      <w:outlineLvl w:val="0"/>
    </w:p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7C7C59"/>
    <w:pPr>
      <w:widowControl w:val="0"/>
      <w:numPr>
        <w:ilvl w:val="1"/>
        <w:numId w:val="20"/>
      </w:numPr>
      <w:autoSpaceDE w:val="0"/>
      <w:autoSpaceDN w:val="0"/>
      <w:adjustRightInd w:val="0"/>
      <w:ind w:left="709" w:hanging="709"/>
      <w:jc w:val="both"/>
      <w:outlineLvl w:val="1"/>
    </w:pPr>
    <w:rPr>
      <w:rFonts w:eastAsia="Times New Roman" w:cs="Arial"/>
      <w:b/>
      <w:color w:val="A20067" w:themeColor="accent1"/>
      <w:sz w:val="24"/>
      <w:szCs w:val="25"/>
    </w:rPr>
  </w:style>
  <w:style w:type="paragraph" w:styleId="berschrift3">
    <w:name w:val="heading 3"/>
    <w:basedOn w:val="Untertitel"/>
    <w:next w:val="Standard"/>
    <w:link w:val="berschrift3Zchn"/>
    <w:autoRedefine/>
    <w:uiPriority w:val="9"/>
    <w:unhideWhenUsed/>
    <w:qFormat/>
    <w:rsid w:val="008C2D1D"/>
    <w:pPr>
      <w:numPr>
        <w:ilvl w:val="2"/>
        <w:numId w:val="20"/>
      </w:numPr>
      <w:ind w:left="0" w:firstLine="0"/>
      <w:outlineLvl w:val="2"/>
    </w:pPr>
    <w:rPr>
      <w:b/>
      <w:color w:val="005EB8" w:themeColor="text1"/>
      <w:sz w:val="20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8C2D1D"/>
    <w:pPr>
      <w:keepNext/>
      <w:keepLines/>
      <w:numPr>
        <w:ilvl w:val="3"/>
        <w:numId w:val="20"/>
      </w:numPr>
      <w:ind w:left="0" w:firstLine="0"/>
      <w:outlineLvl w:val="3"/>
    </w:pPr>
    <w:rPr>
      <w:rFonts w:eastAsiaTheme="majorEastAsia" w:cstheme="majorBidi"/>
      <w:b/>
      <w:bCs/>
      <w:iCs/>
      <w:color w:val="A20067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494317"/>
    <w:pPr>
      <w:keepNext/>
      <w:keepLines/>
      <w:numPr>
        <w:ilvl w:val="4"/>
        <w:numId w:val="20"/>
      </w:numPr>
      <w:spacing w:before="40"/>
      <w:ind w:left="2268" w:hanging="1134"/>
      <w:outlineLvl w:val="4"/>
    </w:pPr>
    <w:rPr>
      <w:rFonts w:asciiTheme="majorHAnsi" w:eastAsiaTheme="majorEastAsia" w:hAnsiTheme="majorHAnsi" w:cstheme="majorBidi"/>
      <w:color w:val="79004D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FD1D22"/>
    <w:pPr>
      <w:keepNext/>
      <w:keepLines/>
      <w:numPr>
        <w:ilvl w:val="5"/>
        <w:numId w:val="20"/>
      </w:numPr>
      <w:spacing w:before="40"/>
      <w:outlineLvl w:val="5"/>
    </w:pPr>
    <w:rPr>
      <w:rFonts w:asciiTheme="majorHAnsi" w:eastAsiaTheme="majorEastAsia" w:hAnsiTheme="majorHAnsi" w:cstheme="majorBidi"/>
      <w:color w:val="50003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D1D22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0003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D1D22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eastAsiaTheme="majorEastAsia" w:hAnsiTheme="majorHAnsi" w:cstheme="majorBidi"/>
      <w:color w:val="0077E9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D1D22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0077E9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autoRedefine/>
    <w:uiPriority w:val="99"/>
    <w:unhideWhenUsed/>
    <w:qFormat/>
    <w:rsid w:val="008C5BD6"/>
    <w:pPr>
      <w:widowControl w:val="0"/>
      <w:numPr>
        <w:numId w:val="35"/>
      </w:numPr>
      <w:autoSpaceDE w:val="0"/>
      <w:autoSpaceDN w:val="0"/>
      <w:adjustRightInd w:val="0"/>
      <w:spacing w:line="360" w:lineRule="auto"/>
      <w:ind w:left="0" w:firstLine="0"/>
      <w:jc w:val="both"/>
    </w:pPr>
    <w:rPr>
      <w:rFonts w:cs="Vinci Sans"/>
      <w:b/>
      <w:color w:val="005EB8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5F3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455F36"/>
    <w:rPr>
      <w:rFonts w:ascii="Lucida Grande" w:hAnsi="Lucida Grande"/>
      <w:sz w:val="18"/>
      <w:szCs w:val="18"/>
      <w:lang w:val="fr-FR"/>
    </w:rPr>
  </w:style>
  <w:style w:type="paragraph" w:styleId="Listenabsatz">
    <w:name w:val="List Paragraph"/>
    <w:basedOn w:val="Standard"/>
    <w:uiPriority w:val="34"/>
    <w:rsid w:val="006854B2"/>
    <w:pPr>
      <w:ind w:left="720"/>
      <w:contextualSpacing/>
    </w:pPr>
  </w:style>
  <w:style w:type="paragraph" w:styleId="Kopfzeile">
    <w:name w:val="header"/>
    <w:aliases w:val="Überschrift"/>
    <w:basedOn w:val="Standard"/>
    <w:link w:val="KopfzeileZchn"/>
    <w:autoRedefine/>
    <w:uiPriority w:val="99"/>
    <w:unhideWhenUsed/>
    <w:qFormat/>
    <w:rsid w:val="001E7050"/>
    <w:rPr>
      <w:rFonts w:cs="Arial"/>
      <w:color w:val="005EB8" w:themeColor="text1"/>
      <w:sz w:val="44"/>
      <w:szCs w:val="44"/>
    </w:rPr>
  </w:style>
  <w:style w:type="character" w:customStyle="1" w:styleId="KopfzeileZchn">
    <w:name w:val="Kopfzeile Zchn"/>
    <w:aliases w:val="Überschrift Zchn"/>
    <w:link w:val="Kopfzeile"/>
    <w:uiPriority w:val="99"/>
    <w:rsid w:val="001E7050"/>
    <w:rPr>
      <w:rFonts w:ascii="Arial" w:hAnsi="Arial" w:cs="Arial"/>
      <w:color w:val="005EB8" w:themeColor="text1"/>
      <w:sz w:val="44"/>
      <w:szCs w:val="44"/>
      <w:lang w:val="de-DE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1C1A66"/>
    <w:pPr>
      <w:tabs>
        <w:tab w:val="center" w:pos="4536"/>
        <w:tab w:val="right" w:pos="9072"/>
      </w:tabs>
      <w:spacing w:line="360" w:lineRule="auto"/>
    </w:pPr>
    <w:rPr>
      <w:bCs/>
      <w:color w:val="005EB8"/>
      <w:sz w:val="14"/>
      <w:szCs w:val="15"/>
    </w:rPr>
  </w:style>
  <w:style w:type="character" w:customStyle="1" w:styleId="FuzeileZchn">
    <w:name w:val="Fußzeile Zchn"/>
    <w:link w:val="Fuzeile"/>
    <w:uiPriority w:val="99"/>
    <w:rsid w:val="001C1A66"/>
    <w:rPr>
      <w:rFonts w:ascii="Arial" w:hAnsi="Arial"/>
      <w:bCs/>
      <w:color w:val="005EB8"/>
      <w:sz w:val="14"/>
      <w:szCs w:val="15"/>
      <w:lang w:val="de-DE"/>
    </w:rPr>
  </w:style>
  <w:style w:type="paragraph" w:styleId="Liste">
    <w:name w:val="List"/>
    <w:basedOn w:val="Standard"/>
    <w:uiPriority w:val="99"/>
    <w:unhideWhenUsed/>
    <w:rsid w:val="0063301D"/>
    <w:pPr>
      <w:ind w:left="283" w:hanging="283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63301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63301D"/>
    <w:rPr>
      <w:color w:val="000000"/>
      <w:sz w:val="23"/>
      <w:szCs w:val="23"/>
    </w:rPr>
  </w:style>
  <w:style w:type="character" w:customStyle="1" w:styleId="berschrift1Zchn">
    <w:name w:val="Überschrift 1 Zchn"/>
    <w:aliases w:val="Titre 1 Couv Zchn"/>
    <w:basedOn w:val="Absatz-Standardschriftart"/>
    <w:link w:val="berschrift1"/>
    <w:uiPriority w:val="9"/>
    <w:rsid w:val="00494317"/>
    <w:rPr>
      <w:rFonts w:ascii="Arial" w:hAnsi="Arial"/>
      <w:color w:val="005EB8" w:themeColor="text1"/>
      <w:sz w:val="44"/>
      <w:szCs w:val="23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C7C59"/>
    <w:rPr>
      <w:rFonts w:ascii="Arial" w:eastAsia="Times New Roman" w:hAnsi="Arial" w:cs="Arial"/>
      <w:b/>
      <w:color w:val="A20067" w:themeColor="accent1"/>
      <w:sz w:val="24"/>
      <w:szCs w:val="25"/>
      <w:lang w:val="de-DE"/>
    </w:rPr>
  </w:style>
  <w:style w:type="paragraph" w:styleId="KeinLeerraum">
    <w:name w:val="No Spacing"/>
    <w:aliases w:val="Texte Couv"/>
    <w:basedOn w:val="Standard"/>
    <w:uiPriority w:val="1"/>
    <w:rsid w:val="00615F9E"/>
    <w:pPr>
      <w:widowControl w:val="0"/>
      <w:autoSpaceDE w:val="0"/>
      <w:autoSpaceDN w:val="0"/>
      <w:adjustRightInd w:val="0"/>
      <w:spacing w:after="240"/>
      <w:jc w:val="both"/>
    </w:pPr>
    <w:rPr>
      <w:rFonts w:cs="Vinci Sans"/>
      <w:szCs w:val="24"/>
    </w:rPr>
  </w:style>
  <w:style w:type="character" w:styleId="SchwacheHervorhebung">
    <w:name w:val="Subtle Emphasis"/>
    <w:aliases w:val="Name of the sender,Texte Cadre gris"/>
    <w:uiPriority w:val="19"/>
    <w:rsid w:val="00615F9E"/>
    <w:rPr>
      <w:rFonts w:ascii="Arial" w:hAnsi="Arial"/>
      <w:b w:val="0"/>
      <w:color w:val="auto"/>
      <w:sz w:val="20"/>
    </w:rPr>
  </w:style>
  <w:style w:type="paragraph" w:styleId="Titel">
    <w:name w:val="Title"/>
    <w:aliases w:val="Überschrift1"/>
    <w:basedOn w:val="berschrift1"/>
    <w:next w:val="Standard"/>
    <w:link w:val="TitelZchn"/>
    <w:autoRedefine/>
    <w:uiPriority w:val="10"/>
    <w:qFormat/>
    <w:rsid w:val="008C2D1D"/>
    <w:pPr>
      <w:ind w:left="0" w:firstLine="0"/>
    </w:pPr>
  </w:style>
  <w:style w:type="character" w:customStyle="1" w:styleId="TitelZchn">
    <w:name w:val="Titel Zchn"/>
    <w:aliases w:val="Überschrift1 Zchn"/>
    <w:basedOn w:val="Absatz-Standardschriftart"/>
    <w:link w:val="Titel"/>
    <w:uiPriority w:val="10"/>
    <w:rsid w:val="008C2D1D"/>
    <w:rPr>
      <w:rFonts w:ascii="Arial" w:hAnsi="Arial" w:cs="Arial"/>
      <w:color w:val="005EB8" w:themeColor="text1"/>
      <w:sz w:val="44"/>
      <w:szCs w:val="23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C2D1D"/>
    <w:rPr>
      <w:rFonts w:ascii="Arial" w:hAnsi="Arial"/>
      <w:b/>
      <w:color w:val="005EB8" w:themeColor="text1"/>
      <w:szCs w:val="23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2D1D"/>
    <w:rPr>
      <w:rFonts w:ascii="Arial" w:eastAsiaTheme="majorEastAsia" w:hAnsi="Arial" w:cstheme="majorBidi"/>
      <w:b/>
      <w:bCs/>
      <w:iCs/>
      <w:color w:val="A20067" w:themeColor="accent1"/>
      <w:szCs w:val="23"/>
      <w:lang w:val="de-DE"/>
    </w:rPr>
  </w:style>
  <w:style w:type="paragraph" w:styleId="Untertitel">
    <w:name w:val="Subtitle"/>
    <w:aliases w:val="Sous-titre page 2,Puces"/>
    <w:basedOn w:val="Standard"/>
    <w:next w:val="Standard"/>
    <w:link w:val="UntertitelZchn"/>
    <w:uiPriority w:val="11"/>
    <w:rsid w:val="00494317"/>
    <w:rPr>
      <w:color w:val="A20067" w:themeColor="accent1"/>
      <w:sz w:val="22"/>
    </w:rPr>
  </w:style>
  <w:style w:type="character" w:customStyle="1" w:styleId="UntertitelZchn">
    <w:name w:val="Untertitel Zchn"/>
    <w:aliases w:val="Sous-titre page 2 Zchn,Puces Zchn"/>
    <w:basedOn w:val="Absatz-Standardschriftart"/>
    <w:link w:val="Untertitel"/>
    <w:uiPriority w:val="11"/>
    <w:rsid w:val="00494317"/>
    <w:rPr>
      <w:rFonts w:ascii="Arial" w:hAnsi="Arial"/>
      <w:color w:val="A20067" w:themeColor="accent1"/>
      <w:sz w:val="22"/>
      <w:szCs w:val="23"/>
    </w:rPr>
  </w:style>
  <w:style w:type="character" w:styleId="Hervorhebung">
    <w:name w:val="Emphasis"/>
    <w:aliases w:val="Texte page 2"/>
    <w:uiPriority w:val="20"/>
    <w:rsid w:val="000B2313"/>
    <w:rPr>
      <w:rFonts w:ascii="Arial" w:hAnsi="Arial"/>
      <w:color w:val="auto"/>
      <w:sz w:val="20"/>
      <w:lang w:val="de-DE"/>
    </w:rPr>
  </w:style>
  <w:style w:type="character" w:styleId="IntensiveHervorhebung">
    <w:name w:val="Intense Emphasis"/>
    <w:basedOn w:val="Hervorhebung"/>
    <w:uiPriority w:val="21"/>
    <w:qFormat/>
    <w:rsid w:val="00054799"/>
    <w:rPr>
      <w:rFonts w:ascii="Arial" w:hAnsi="Arial"/>
      <w:i/>
      <w:color w:val="005EB8" w:themeColor="text1"/>
      <w:sz w:val="20"/>
      <w:lang w:val="de-DE"/>
    </w:rPr>
  </w:style>
  <w:style w:type="table" w:styleId="Tabellenraster">
    <w:name w:val="Table Grid"/>
    <w:basedOn w:val="NormaleTabelle"/>
    <w:uiPriority w:val="59"/>
    <w:rsid w:val="00A30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41">
    <w:name w:val="Gitternetztabelle 41"/>
    <w:basedOn w:val="NormaleTabelle"/>
    <w:uiPriority w:val="49"/>
    <w:rsid w:val="00A301D4"/>
    <w:tblPr>
      <w:tblStyleRowBandSize w:val="1"/>
      <w:tblStyleColBandSize w:val="1"/>
      <w:tblBorders>
        <w:top w:val="single" w:sz="4" w:space="0" w:color="3B9FFF" w:themeColor="text1" w:themeTint="99"/>
        <w:left w:val="single" w:sz="4" w:space="0" w:color="3B9FFF" w:themeColor="text1" w:themeTint="99"/>
        <w:bottom w:val="single" w:sz="4" w:space="0" w:color="3B9FFF" w:themeColor="text1" w:themeTint="99"/>
        <w:right w:val="single" w:sz="4" w:space="0" w:color="3B9FFF" w:themeColor="text1" w:themeTint="99"/>
        <w:insideH w:val="single" w:sz="4" w:space="0" w:color="3B9FFF" w:themeColor="text1" w:themeTint="99"/>
        <w:insideV w:val="single" w:sz="4" w:space="0" w:color="3B9F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EB8" w:themeColor="text1"/>
          <w:left w:val="single" w:sz="4" w:space="0" w:color="005EB8" w:themeColor="text1"/>
          <w:bottom w:val="single" w:sz="4" w:space="0" w:color="005EB8" w:themeColor="text1"/>
          <w:right w:val="single" w:sz="4" w:space="0" w:color="005EB8" w:themeColor="text1"/>
          <w:insideH w:val="nil"/>
          <w:insideV w:val="nil"/>
        </w:tcBorders>
        <w:shd w:val="clear" w:color="auto" w:fill="005EB8" w:themeFill="text1"/>
      </w:tcPr>
    </w:tblStylePr>
    <w:tblStylePr w:type="lastRow">
      <w:rPr>
        <w:b/>
        <w:bCs/>
      </w:rPr>
      <w:tblPr/>
      <w:tcPr>
        <w:tcBorders>
          <w:top w:val="double" w:sz="4" w:space="0" w:color="005EB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EFF" w:themeFill="text1" w:themeFillTint="33"/>
      </w:tcPr>
    </w:tblStylePr>
    <w:tblStylePr w:type="band1Horz">
      <w:tblPr/>
      <w:tcPr>
        <w:shd w:val="clear" w:color="auto" w:fill="BDDEFF" w:themeFill="text1" w:themeFillTint="33"/>
      </w:tcPr>
    </w:tblStylePr>
  </w:style>
  <w:style w:type="paragraph" w:styleId="StandardWeb">
    <w:name w:val="Normal (Web)"/>
    <w:basedOn w:val="Standard"/>
    <w:uiPriority w:val="99"/>
    <w:semiHidden/>
    <w:unhideWhenUsed/>
    <w:rsid w:val="00A301D4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94317"/>
    <w:rPr>
      <w:rFonts w:asciiTheme="majorHAnsi" w:eastAsiaTheme="majorEastAsia" w:hAnsiTheme="majorHAnsi" w:cstheme="majorBidi"/>
      <w:color w:val="79004D" w:themeColor="accent1" w:themeShade="BF"/>
      <w:sz w:val="24"/>
      <w:szCs w:val="23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D1D22"/>
    <w:rPr>
      <w:rFonts w:asciiTheme="majorHAnsi" w:eastAsiaTheme="majorEastAsia" w:hAnsiTheme="majorHAnsi" w:cstheme="majorBidi"/>
      <w:color w:val="500033" w:themeColor="accent1" w:themeShade="7F"/>
      <w:sz w:val="24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D1D22"/>
    <w:rPr>
      <w:rFonts w:asciiTheme="majorHAnsi" w:eastAsiaTheme="majorEastAsia" w:hAnsiTheme="majorHAnsi" w:cstheme="majorBidi"/>
      <w:i/>
      <w:iCs/>
      <w:color w:val="500033" w:themeColor="accent1" w:themeShade="7F"/>
      <w:sz w:val="24"/>
      <w:szCs w:val="23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D1D22"/>
    <w:rPr>
      <w:rFonts w:asciiTheme="majorHAnsi" w:eastAsiaTheme="majorEastAsia" w:hAnsiTheme="majorHAnsi" w:cstheme="majorBidi"/>
      <w:color w:val="0077E9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D1D22"/>
    <w:rPr>
      <w:rFonts w:asciiTheme="majorHAnsi" w:eastAsiaTheme="majorEastAsia" w:hAnsiTheme="majorHAnsi" w:cstheme="majorBidi"/>
      <w:i/>
      <w:iCs/>
      <w:color w:val="0077E9" w:themeColor="text1" w:themeTint="D8"/>
      <w:sz w:val="21"/>
      <w:szCs w:val="21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A17CF9"/>
    <w:pPr>
      <w:keepNext/>
      <w:keepLines/>
      <w:numPr>
        <w:numId w:val="0"/>
      </w:numPr>
      <w:tabs>
        <w:tab w:val="left" w:pos="4021"/>
      </w:tabs>
      <w:spacing w:before="240" w:after="600" w:line="259" w:lineRule="auto"/>
      <w:outlineLvl w:val="9"/>
    </w:pPr>
    <w:rPr>
      <w:rFonts w:eastAsiaTheme="majorEastAsia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A17CF9"/>
    <w:pPr>
      <w:tabs>
        <w:tab w:val="left" w:pos="480"/>
        <w:tab w:val="right" w:leader="dot" w:pos="9056"/>
      </w:tabs>
      <w:spacing w:after="100"/>
    </w:pPr>
    <w:rPr>
      <w:rFonts w:cs="Arial"/>
      <w:noProof/>
      <w:color w:val="005EB8" w:themeColor="text1"/>
      <w:sz w:val="28"/>
    </w:rPr>
  </w:style>
  <w:style w:type="paragraph" w:styleId="Verzeichnis2">
    <w:name w:val="toc 2"/>
    <w:basedOn w:val="Standard"/>
    <w:next w:val="Standard"/>
    <w:autoRedefine/>
    <w:uiPriority w:val="39"/>
    <w:unhideWhenUsed/>
    <w:rsid w:val="00A17CF9"/>
    <w:pPr>
      <w:tabs>
        <w:tab w:val="left" w:pos="880"/>
        <w:tab w:val="right" w:leader="dot" w:pos="9056"/>
      </w:tabs>
      <w:spacing w:after="100"/>
      <w:ind w:left="240"/>
    </w:pPr>
    <w:rPr>
      <w:rFonts w:cs="Arial"/>
      <w:noProof/>
      <w:color w:val="A20067" w:themeColor="accent1"/>
    </w:rPr>
  </w:style>
  <w:style w:type="paragraph" w:styleId="Verzeichnis3">
    <w:name w:val="toc 3"/>
    <w:basedOn w:val="Standard"/>
    <w:next w:val="Standard"/>
    <w:autoRedefine/>
    <w:uiPriority w:val="39"/>
    <w:unhideWhenUsed/>
    <w:rsid w:val="00A17CF9"/>
    <w:pPr>
      <w:tabs>
        <w:tab w:val="left" w:pos="1320"/>
        <w:tab w:val="right" w:leader="dot" w:pos="9056"/>
      </w:tabs>
      <w:spacing w:after="100"/>
      <w:ind w:left="480"/>
    </w:pPr>
    <w:rPr>
      <w:rFonts w:cs="Arial"/>
      <w:noProof/>
      <w:color w:val="005EB8" w:themeColor="text1"/>
    </w:rPr>
  </w:style>
  <w:style w:type="character" w:styleId="Hyperlink">
    <w:name w:val="Hyperlink"/>
    <w:basedOn w:val="Absatz-Standardschriftart"/>
    <w:uiPriority w:val="99"/>
    <w:unhideWhenUsed/>
    <w:rsid w:val="00D16307"/>
    <w:rPr>
      <w:rFonts w:ascii="Arial" w:hAnsi="Arial"/>
      <w:color w:val="005EB8" w:themeColor="text1"/>
      <w:sz w:val="20"/>
      <w:u w:val="none"/>
    </w:rPr>
  </w:style>
  <w:style w:type="table" w:customStyle="1" w:styleId="Listentabelle5dunkelAkzent21">
    <w:name w:val="Listentabelle 5 dunkel  – Akzent 21"/>
    <w:basedOn w:val="NormaleTabelle"/>
    <w:uiPriority w:val="50"/>
    <w:rsid w:val="00E6595E"/>
    <w:rPr>
      <w:color w:val="FFFFFF" w:themeColor="background1"/>
    </w:rPr>
    <w:tblPr>
      <w:tblStyleRowBandSize w:val="1"/>
      <w:tblStyleColBandSize w:val="1"/>
      <w:tblBorders>
        <w:top w:val="single" w:sz="24" w:space="0" w:color="00B1EB" w:themeColor="accent2"/>
        <w:left w:val="single" w:sz="24" w:space="0" w:color="00B1EB" w:themeColor="accent2"/>
        <w:bottom w:val="single" w:sz="24" w:space="0" w:color="00B1EB" w:themeColor="accent2"/>
        <w:right w:val="single" w:sz="24" w:space="0" w:color="00B1EB" w:themeColor="accent2"/>
      </w:tblBorders>
    </w:tblPr>
    <w:tcPr>
      <w:shd w:val="clear" w:color="auto" w:fill="00B1E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Zitat">
    <w:name w:val="Quote"/>
    <w:aliases w:val="Titre 1 Contreforme"/>
    <w:basedOn w:val="Standard"/>
    <w:next w:val="Standard"/>
    <w:link w:val="ZitatZchn"/>
    <w:uiPriority w:val="29"/>
    <w:rsid w:val="00B05049"/>
    <w:pPr>
      <w:spacing w:after="180"/>
      <w:jc w:val="right"/>
    </w:pPr>
    <w:rPr>
      <w:rFonts w:cs="Arial"/>
      <w:color w:val="FFFFFF"/>
      <w:sz w:val="24"/>
      <w:szCs w:val="24"/>
      <w:lang w:val="en-GB"/>
    </w:rPr>
  </w:style>
  <w:style w:type="character" w:customStyle="1" w:styleId="ZitatZchn">
    <w:name w:val="Zitat Zchn"/>
    <w:aliases w:val="Titre 1 Contreforme Zchn"/>
    <w:basedOn w:val="Absatz-Standardschriftart"/>
    <w:link w:val="Zitat"/>
    <w:uiPriority w:val="29"/>
    <w:rsid w:val="00B05049"/>
    <w:rPr>
      <w:rFonts w:ascii="Arial" w:hAnsi="Arial" w:cs="Arial"/>
      <w:color w:val="FFFFFF"/>
      <w:sz w:val="24"/>
      <w:szCs w:val="24"/>
      <w:lang w:val="en-GB"/>
    </w:rPr>
  </w:style>
  <w:style w:type="character" w:styleId="Fett">
    <w:name w:val="Strong"/>
    <w:basedOn w:val="Absatz-Standardschriftart"/>
    <w:uiPriority w:val="22"/>
    <w:qFormat/>
    <w:rsid w:val="00943610"/>
    <w:rPr>
      <w:b/>
      <w:bCs/>
      <w:lang w:val="de-DE"/>
    </w:rPr>
  </w:style>
  <w:style w:type="paragraph" w:customStyle="1" w:styleId="NummerierungStandard">
    <w:name w:val="Nummerierung Standard"/>
    <w:basedOn w:val="Standard"/>
    <w:link w:val="NummerierungStandardZchn"/>
    <w:autoRedefine/>
    <w:qFormat/>
    <w:rsid w:val="008C2D1D"/>
    <w:pPr>
      <w:numPr>
        <w:numId w:val="36"/>
      </w:numPr>
      <w:ind w:left="0" w:firstLine="0"/>
    </w:pPr>
  </w:style>
  <w:style w:type="character" w:customStyle="1" w:styleId="NummerierungStandardZchn">
    <w:name w:val="Nummerierung Standard Zchn"/>
    <w:basedOn w:val="Absatz-Standardschriftart"/>
    <w:link w:val="NummerierungStandard"/>
    <w:rsid w:val="008C2D1D"/>
    <w:rPr>
      <w:rFonts w:ascii="Arial" w:hAnsi="Arial"/>
      <w:szCs w:val="23"/>
      <w:lang w:val="de-DE"/>
    </w:rPr>
  </w:style>
  <w:style w:type="paragraph" w:customStyle="1" w:styleId="Standardfarbig">
    <w:name w:val="Standard farbig"/>
    <w:basedOn w:val="Standard"/>
    <w:link w:val="StandardfarbigZchn"/>
    <w:qFormat/>
    <w:rsid w:val="008C2D1D"/>
    <w:rPr>
      <w:color w:val="A20067" w:themeColor="accent1"/>
    </w:rPr>
  </w:style>
  <w:style w:type="character" w:customStyle="1" w:styleId="StandardfarbigZchn">
    <w:name w:val="Standard farbig Zchn"/>
    <w:basedOn w:val="Absatz-Standardschriftart"/>
    <w:link w:val="Standardfarbig"/>
    <w:rsid w:val="008C2D1D"/>
    <w:rPr>
      <w:rFonts w:ascii="Arial" w:hAnsi="Arial"/>
      <w:color w:val="A20067" w:themeColor="accent1"/>
      <w:szCs w:val="23"/>
      <w:lang w:val="de-DE"/>
    </w:rPr>
  </w:style>
  <w:style w:type="paragraph" w:customStyle="1" w:styleId="Unterberschrift">
    <w:name w:val="Unterüberschrift"/>
    <w:basedOn w:val="Kopfzeile"/>
    <w:link w:val="UnterberschriftZchn"/>
    <w:autoRedefine/>
    <w:qFormat/>
    <w:rsid w:val="008C2D1D"/>
    <w:rPr>
      <w:sz w:val="28"/>
    </w:rPr>
  </w:style>
  <w:style w:type="character" w:customStyle="1" w:styleId="UnterberschriftZchn">
    <w:name w:val="Unterüberschrift Zchn"/>
    <w:basedOn w:val="KopfzeileZchn"/>
    <w:link w:val="Unterberschrift"/>
    <w:rsid w:val="008C2D1D"/>
    <w:rPr>
      <w:rFonts w:ascii="Arial" w:hAnsi="Arial" w:cs="Arial"/>
      <w:color w:val="005EB8" w:themeColor="text1"/>
      <w:sz w:val="28"/>
      <w:szCs w:val="23"/>
      <w:lang w:val="de-DE"/>
    </w:rPr>
  </w:style>
  <w:style w:type="character" w:styleId="SchwacherVerweis">
    <w:name w:val="Subtle Reference"/>
    <w:basedOn w:val="Absatz-Standardschriftart"/>
    <w:uiPriority w:val="31"/>
    <w:rsid w:val="00615F9E"/>
    <w:rPr>
      <w:rFonts w:ascii="Arial" w:hAnsi="Arial"/>
      <w:smallCaps/>
      <w:color w:val="005EB8" w:themeColor="text1"/>
      <w:sz w:val="20"/>
    </w:rPr>
  </w:style>
  <w:style w:type="character" w:styleId="Platzhaltertext">
    <w:name w:val="Placeholder Text"/>
    <w:basedOn w:val="Absatz-Standardschriftart"/>
    <w:uiPriority w:val="99"/>
    <w:semiHidden/>
    <w:rsid w:val="004338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6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rle.rudisch@axians-infoma.d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udisch\AppData\Roaming\microsoft\templates\Custom\02%20Axians%20Infoma%20Wordvorlage_mit_Titelseite_Produkt&#252;bergreifen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EF62491F06E411FBE71FD54585D86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DE4E21-87A9-4B07-8F10-69F82316CD63}"/>
      </w:docPartPr>
      <w:docPartBody>
        <w:p w:rsidR="00796DB8" w:rsidRDefault="004B22B1" w:rsidP="004B22B1">
          <w:pPr>
            <w:pStyle w:val="3EF62491F06E411FBE71FD54585D8697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14DD95FFF4434084C2C28B18AD8B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EFA0D2-5EDF-4758-A445-259E116FF635}"/>
      </w:docPartPr>
      <w:docPartBody>
        <w:p w:rsidR="00796DB8" w:rsidRDefault="004B22B1" w:rsidP="004B22B1">
          <w:pPr>
            <w:pStyle w:val="2314DD95FFF4434084C2C28B18AD8B8F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F92CAEB5A404997A4AD7B47334D13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5C82EA-FBDB-46DC-92E3-8298399F6EFA}"/>
      </w:docPartPr>
      <w:docPartBody>
        <w:p w:rsidR="00796DB8" w:rsidRDefault="004B22B1" w:rsidP="004B22B1">
          <w:pPr>
            <w:pStyle w:val="0F92CAEB5A404997A4AD7B47334D138B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EE995F483042348E47CF039A2DC5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85C2BC-0F1B-4FFA-A613-67E4506AD8E9}"/>
      </w:docPartPr>
      <w:docPartBody>
        <w:p w:rsidR="00796DB8" w:rsidRDefault="004B22B1" w:rsidP="004B22B1">
          <w:pPr>
            <w:pStyle w:val="FEEE995F483042348E47CF039A2DC5D1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2B2C4AB5034489A64567CBA34CBE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1FC1A9-F96F-4EAB-81ED-2CCB8E6D28B3}"/>
      </w:docPartPr>
      <w:docPartBody>
        <w:p w:rsidR="00796DB8" w:rsidRDefault="004B22B1" w:rsidP="004B22B1">
          <w:pPr>
            <w:pStyle w:val="0E2B2C4AB5034489A64567CBA34CBE1E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4513795EA70422EB8208A62CBA561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179D05-7984-4346-ADF7-B590D70FF582}"/>
      </w:docPartPr>
      <w:docPartBody>
        <w:p w:rsidR="00796DB8" w:rsidRDefault="004B22B1" w:rsidP="004B22B1">
          <w:pPr>
            <w:pStyle w:val="D4513795EA70422EB8208A62CBA56199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6FB4BFD18BB4913897A03AD20CA52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576913-878E-4B95-A7AE-C1EFA0FA08AA}"/>
      </w:docPartPr>
      <w:docPartBody>
        <w:p w:rsidR="00796DB8" w:rsidRDefault="004B22B1" w:rsidP="004B22B1">
          <w:pPr>
            <w:pStyle w:val="F6FB4BFD18BB4913897A03AD20CA5250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9CBE58AF50C41ADB2C9CC64CF08E4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9C9E76-CEB0-4CE9-BA6A-F0EA3DE9D8DB}"/>
      </w:docPartPr>
      <w:docPartBody>
        <w:p w:rsidR="00796DB8" w:rsidRDefault="004B22B1" w:rsidP="004B22B1">
          <w:pPr>
            <w:pStyle w:val="C9CBE58AF50C41ADB2C9CC64CF08E463"/>
          </w:pPr>
          <w:r w:rsidRPr="008E5EC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EF9C53BEEE4833911CC74D388DE1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37341B-B7D0-4F84-80D6-46C6F6A42915}"/>
      </w:docPartPr>
      <w:docPartBody>
        <w:p w:rsidR="00796DB8" w:rsidRDefault="004B22B1" w:rsidP="004B22B1">
          <w:pPr>
            <w:pStyle w:val="91EF9C53BEEE4833911CC74D388DE161"/>
          </w:pPr>
          <w:r w:rsidRPr="00992C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DA53AE75A34495E85D86BF68B06B9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FC8BCD-D13A-4D82-960C-522E9CA53F7D}"/>
      </w:docPartPr>
      <w:docPartBody>
        <w:p w:rsidR="00796DB8" w:rsidRDefault="004B22B1" w:rsidP="004B22B1">
          <w:pPr>
            <w:pStyle w:val="FDA53AE75A34495E85D86BF68B06B971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A08CFF59B854850917A650B5BEEA9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D958D0-59A6-4D31-B41B-5A1EE887BF32}"/>
      </w:docPartPr>
      <w:docPartBody>
        <w:p w:rsidR="00796DB8" w:rsidRDefault="004B22B1" w:rsidP="004B22B1">
          <w:pPr>
            <w:pStyle w:val="2A08CFF59B854850917A650B5BEEA9D1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175217B05E6464E8CAFA6ADD44890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FF527E-FBEF-47A4-8402-D6662AFBD449}"/>
      </w:docPartPr>
      <w:docPartBody>
        <w:p w:rsidR="00796DB8" w:rsidRDefault="004B22B1" w:rsidP="004B22B1">
          <w:pPr>
            <w:pStyle w:val="C175217B05E6464E8CAFA6ADD4489040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1D085F5661456E9A3DC8FECA8D49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18AE24-4499-42D0-9265-8DA7F2824582}"/>
      </w:docPartPr>
      <w:docPartBody>
        <w:p w:rsidR="00796DB8" w:rsidRDefault="004B22B1" w:rsidP="004B22B1">
          <w:pPr>
            <w:pStyle w:val="F41D085F5661456E9A3DC8FECA8D49F6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652F058F0C04E0684B7A2CF2A042A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9DFD3B-A289-42DD-BE5A-234229005155}"/>
      </w:docPartPr>
      <w:docPartBody>
        <w:p w:rsidR="00796DB8" w:rsidRDefault="004B22B1" w:rsidP="004B22B1">
          <w:pPr>
            <w:pStyle w:val="1652F058F0C04E0684B7A2CF2A042ABA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ACF59D9F0CE4702BC3E011651A07B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AB1D93-48AD-45F8-BE5A-1B8A27213507}"/>
      </w:docPartPr>
      <w:docPartBody>
        <w:p w:rsidR="00796DB8" w:rsidRDefault="004B22B1" w:rsidP="004B22B1">
          <w:pPr>
            <w:pStyle w:val="1ACF59D9F0CE4702BC3E011651A07BED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4BD47B087584B6CB19CE111EB10A4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85D2C2-FBF2-4FCF-A3D3-034F003E67F1}"/>
      </w:docPartPr>
      <w:docPartBody>
        <w:p w:rsidR="00796DB8" w:rsidRDefault="004B22B1" w:rsidP="004B22B1">
          <w:pPr>
            <w:pStyle w:val="34BD47B087584B6CB19CE111EB10A4E0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8FE0DFDD2504EB48C0D1236EFC79A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3EE394-E31D-4FDB-8B67-4B944DC3F5E1}"/>
      </w:docPartPr>
      <w:docPartBody>
        <w:p w:rsidR="00796DB8" w:rsidRDefault="004B22B1" w:rsidP="004B22B1">
          <w:pPr>
            <w:pStyle w:val="78FE0DFDD2504EB48C0D1236EFC79AB1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4990BE090F41C78CE5B9B185B7A5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A20A59-897C-4F76-8358-F5311D2E07F7}"/>
      </w:docPartPr>
      <w:docPartBody>
        <w:p w:rsidR="00796DB8" w:rsidRDefault="004B22B1" w:rsidP="004B22B1">
          <w:pPr>
            <w:pStyle w:val="B74990BE090F41C78CE5B9B185B7A52D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13494ED79CF45279EB08F361CF53F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DDE90B-12D1-4523-B78A-FAC0CE573608}"/>
      </w:docPartPr>
      <w:docPartBody>
        <w:p w:rsidR="00796DB8" w:rsidRDefault="004B22B1" w:rsidP="004B22B1">
          <w:pPr>
            <w:pStyle w:val="713494ED79CF45279EB08F361CF53F24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F324FA0E61E4A3A8987501CA2BE2F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1B947F-0199-4BAA-83DD-99F43FCE6E24}"/>
      </w:docPartPr>
      <w:docPartBody>
        <w:p w:rsidR="00796DB8" w:rsidRDefault="004B22B1" w:rsidP="004B22B1">
          <w:pPr>
            <w:pStyle w:val="AF324FA0E61E4A3A8987501CA2BE2FF6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208729FADE4BC298410DFC351BAF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9B9ADB-90CA-4759-A2C0-DE7835F2473F}"/>
      </w:docPartPr>
      <w:docPartBody>
        <w:p w:rsidR="00796DB8" w:rsidRDefault="004B22B1" w:rsidP="004B22B1">
          <w:pPr>
            <w:pStyle w:val="1C208729FADE4BC298410DFC351BAF1A"/>
          </w:pPr>
          <w:r w:rsidRPr="00115AF9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Vinci Sans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2B1"/>
    <w:rsid w:val="004B22B1"/>
    <w:rsid w:val="0079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B22B1"/>
    <w:rPr>
      <w:color w:val="808080"/>
    </w:rPr>
  </w:style>
  <w:style w:type="paragraph" w:customStyle="1" w:styleId="3EF62491F06E411FBE71FD54585D8697">
    <w:name w:val="3EF62491F06E411FBE71FD54585D8697"/>
    <w:rsid w:val="004B22B1"/>
  </w:style>
  <w:style w:type="paragraph" w:customStyle="1" w:styleId="2314DD95FFF4434084C2C28B18AD8B8F">
    <w:name w:val="2314DD95FFF4434084C2C28B18AD8B8F"/>
    <w:rsid w:val="004B22B1"/>
  </w:style>
  <w:style w:type="paragraph" w:customStyle="1" w:styleId="0F92CAEB5A404997A4AD7B47334D138B">
    <w:name w:val="0F92CAEB5A404997A4AD7B47334D138B"/>
    <w:rsid w:val="004B22B1"/>
  </w:style>
  <w:style w:type="paragraph" w:customStyle="1" w:styleId="FEEE995F483042348E47CF039A2DC5D1">
    <w:name w:val="FEEE995F483042348E47CF039A2DC5D1"/>
    <w:rsid w:val="004B22B1"/>
  </w:style>
  <w:style w:type="paragraph" w:customStyle="1" w:styleId="0E2B2C4AB5034489A64567CBA34CBE1E">
    <w:name w:val="0E2B2C4AB5034489A64567CBA34CBE1E"/>
    <w:rsid w:val="004B22B1"/>
  </w:style>
  <w:style w:type="paragraph" w:customStyle="1" w:styleId="D4513795EA70422EB8208A62CBA56199">
    <w:name w:val="D4513795EA70422EB8208A62CBA56199"/>
    <w:rsid w:val="004B22B1"/>
  </w:style>
  <w:style w:type="paragraph" w:customStyle="1" w:styleId="F6FB4BFD18BB4913897A03AD20CA5250">
    <w:name w:val="F6FB4BFD18BB4913897A03AD20CA5250"/>
    <w:rsid w:val="004B22B1"/>
  </w:style>
  <w:style w:type="paragraph" w:customStyle="1" w:styleId="C9CBE58AF50C41ADB2C9CC64CF08E463">
    <w:name w:val="C9CBE58AF50C41ADB2C9CC64CF08E463"/>
    <w:rsid w:val="004B22B1"/>
  </w:style>
  <w:style w:type="paragraph" w:customStyle="1" w:styleId="91EF9C53BEEE4833911CC74D388DE161">
    <w:name w:val="91EF9C53BEEE4833911CC74D388DE161"/>
    <w:rsid w:val="004B22B1"/>
  </w:style>
  <w:style w:type="paragraph" w:customStyle="1" w:styleId="FDA53AE75A34495E85D86BF68B06B971">
    <w:name w:val="FDA53AE75A34495E85D86BF68B06B971"/>
    <w:rsid w:val="004B22B1"/>
  </w:style>
  <w:style w:type="paragraph" w:customStyle="1" w:styleId="2A08CFF59B854850917A650B5BEEA9D1">
    <w:name w:val="2A08CFF59B854850917A650B5BEEA9D1"/>
    <w:rsid w:val="004B22B1"/>
  </w:style>
  <w:style w:type="paragraph" w:customStyle="1" w:styleId="C175217B05E6464E8CAFA6ADD4489040">
    <w:name w:val="C175217B05E6464E8CAFA6ADD4489040"/>
    <w:rsid w:val="004B22B1"/>
  </w:style>
  <w:style w:type="paragraph" w:customStyle="1" w:styleId="F41D085F5661456E9A3DC8FECA8D49F6">
    <w:name w:val="F41D085F5661456E9A3DC8FECA8D49F6"/>
    <w:rsid w:val="004B22B1"/>
  </w:style>
  <w:style w:type="paragraph" w:customStyle="1" w:styleId="1652F058F0C04E0684B7A2CF2A042ABA">
    <w:name w:val="1652F058F0C04E0684B7A2CF2A042ABA"/>
    <w:rsid w:val="004B22B1"/>
  </w:style>
  <w:style w:type="paragraph" w:customStyle="1" w:styleId="1ACF59D9F0CE4702BC3E011651A07BED">
    <w:name w:val="1ACF59D9F0CE4702BC3E011651A07BED"/>
    <w:rsid w:val="004B22B1"/>
  </w:style>
  <w:style w:type="paragraph" w:customStyle="1" w:styleId="34BD47B087584B6CB19CE111EB10A4E0">
    <w:name w:val="34BD47B087584B6CB19CE111EB10A4E0"/>
    <w:rsid w:val="004B22B1"/>
  </w:style>
  <w:style w:type="paragraph" w:customStyle="1" w:styleId="78FE0DFDD2504EB48C0D1236EFC79AB1">
    <w:name w:val="78FE0DFDD2504EB48C0D1236EFC79AB1"/>
    <w:rsid w:val="004B22B1"/>
  </w:style>
  <w:style w:type="paragraph" w:customStyle="1" w:styleId="B74990BE090F41C78CE5B9B185B7A52D">
    <w:name w:val="B74990BE090F41C78CE5B9B185B7A52D"/>
    <w:rsid w:val="004B22B1"/>
  </w:style>
  <w:style w:type="paragraph" w:customStyle="1" w:styleId="713494ED79CF45279EB08F361CF53F24">
    <w:name w:val="713494ED79CF45279EB08F361CF53F24"/>
    <w:rsid w:val="004B22B1"/>
  </w:style>
  <w:style w:type="paragraph" w:customStyle="1" w:styleId="AF324FA0E61E4A3A8987501CA2BE2FF6">
    <w:name w:val="AF324FA0E61E4A3A8987501CA2BE2FF6"/>
    <w:rsid w:val="004B22B1"/>
  </w:style>
  <w:style w:type="paragraph" w:customStyle="1" w:styleId="1C208729FADE4BC298410DFC351BAF1A">
    <w:name w:val="1C208729FADE4BC298410DFC351BAF1A"/>
    <w:rsid w:val="004B22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>
  <a:themeElements>
    <a:clrScheme name="axians">
      <a:dk1>
        <a:srgbClr val="005EB8"/>
      </a:dk1>
      <a:lt1>
        <a:srgbClr val="FFFFFF"/>
      </a:lt1>
      <a:dk2>
        <a:srgbClr val="672483"/>
      </a:dk2>
      <a:lt2>
        <a:srgbClr val="87888A"/>
      </a:lt2>
      <a:accent1>
        <a:srgbClr val="A20067"/>
      </a:accent1>
      <a:accent2>
        <a:srgbClr val="00B1EB"/>
      </a:accent2>
      <a:accent3>
        <a:srgbClr val="95C11F"/>
      </a:accent3>
      <a:accent4>
        <a:srgbClr val="EC6726"/>
      </a:accent4>
      <a:accent5>
        <a:srgbClr val="E50051"/>
      </a:accent5>
      <a:accent6>
        <a:srgbClr val="E6007E"/>
      </a:accent6>
      <a:hlink>
        <a:srgbClr val="97663D"/>
      </a:hlink>
      <a:folHlink>
        <a:srgbClr val="FFCC00"/>
      </a:folHlink>
    </a:clrScheme>
    <a:fontScheme name="Bureau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solidFill>
            <a:schemeClr val="bg2">
              <a:lumMod val="40000"/>
              <a:lumOff val="60000"/>
            </a:schemeClr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4D1501DD1B3B4187CC0787A7E75B7E" ma:contentTypeVersion="5" ma:contentTypeDescription="Ein neues Dokument erstellen." ma:contentTypeScope="" ma:versionID="d4a12940a31d613f8bf993e91c51fbde">
  <xsd:schema xmlns:xsd="http://www.w3.org/2001/XMLSchema" xmlns:xs="http://www.w3.org/2001/XMLSchema" xmlns:p="http://schemas.microsoft.com/office/2006/metadata/properties" xmlns:ns2="d14c6447-dcf7-4cf7-ac6e-cadd63306a0a" xmlns:ns3="44c25b4c-1de2-42ea-8ee5-1fac8b9494fa" targetNamespace="http://schemas.microsoft.com/office/2006/metadata/properties" ma:root="true" ma:fieldsID="4f9313cea13b9e797f335a84541a3a33" ns2:_="" ns3:_="">
    <xsd:import namespace="d14c6447-dcf7-4cf7-ac6e-cadd63306a0a"/>
    <xsd:import namespace="44c25b4c-1de2-42ea-8ee5-1fac8b9494fa"/>
    <xsd:element name="properties">
      <xsd:complexType>
        <xsd:sequence>
          <xsd:element name="documentManagement">
            <xsd:complexType>
              <xsd:all>
                <xsd:element ref="ns2:Vorlagenart" minOccurs="0"/>
                <xsd:element ref="ns2:Gesch_x00e4_ftsstelle" minOccurs="0"/>
                <xsd:element ref="ns2:Verantwortlicher" minOccurs="0"/>
                <xsd:element ref="ns3:SharedWithUsers" minOccurs="0"/>
                <xsd:element ref="ns2:Unternehm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c6447-dcf7-4cf7-ac6e-cadd63306a0a" elementFormDefault="qualified">
    <xsd:import namespace="http://schemas.microsoft.com/office/2006/documentManagement/types"/>
    <xsd:import namespace="http://schemas.microsoft.com/office/infopath/2007/PartnerControls"/>
    <xsd:element name="Vorlagenart" ma:index="8" nillable="true" ma:displayName="Vorlagenart" ma:format="Dropdown" ma:internalName="Vorlagenart">
      <xsd:simpleType>
        <xsd:restriction base="dms:Choice">
          <xsd:enumeration value="Briefvorlage"/>
          <xsd:enumeration value="Präsentation"/>
          <xsd:enumeration value="Signaturen"/>
          <xsd:enumeration value="Projektvorlagen"/>
          <xsd:enumeration value="Angebotsvorlagen"/>
          <xsd:enumeration value="Dokumentenvorlagen"/>
          <xsd:enumeration value="Schriften"/>
        </xsd:restriction>
      </xsd:simpleType>
    </xsd:element>
    <xsd:element name="Gesch_x00e4_ftsstelle" ma:index="9" nillable="true" ma:displayName="Geschäftsstelle" ma:format="Dropdown" ma:internalName="Gesch_x00e4_ftsstelle">
      <xsd:simpleType>
        <xsd:restriction base="dms:Choice">
          <xsd:enumeration value="Berlin"/>
          <xsd:enumeration value="Düsseldorf"/>
          <xsd:enumeration value="Frankfurt"/>
          <xsd:enumeration value="Hamburg"/>
          <xsd:enumeration value="Hannover"/>
          <xsd:enumeration value="Karlsruhe"/>
          <xsd:enumeration value="Leipzig"/>
          <xsd:enumeration value="Mannheim"/>
          <xsd:enumeration value="Münster"/>
          <xsd:enumeration value="München"/>
          <xsd:enumeration value="Nürnberg"/>
          <xsd:enumeration value="Stuttgart"/>
          <xsd:enumeration value="Ulm"/>
        </xsd:restriction>
      </xsd:simpleType>
    </xsd:element>
    <xsd:element name="Verantwortlicher" ma:index="10" nillable="true" ma:displayName="Verantwortlicher" ma:list="UserInfo" ma:SharePointGroup="0" ma:internalName="Verantwortlich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ternehmen" ma:index="12" nillable="true" ma:displayName="Unternehmen" ma:format="Dropdown" ma:internalName="Unternehmen">
      <xsd:simpleType>
        <xsd:restriction base="dms:Choice">
          <xsd:enumeration value="Axians IAS"/>
          <xsd:enumeration value="Axians IT Solutions"/>
          <xsd:enumeration value="Axians NE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25b4c-1de2-42ea-8ee5-1fac8b9494f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sch_x00e4_ftsstelle xmlns="d14c6447-dcf7-4cf7-ac6e-cadd63306a0a" xsi:nil="true"/>
    <Vorlagenart xmlns="d14c6447-dcf7-4cf7-ac6e-cadd63306a0a">Dokumentenvorlagen</Vorlagenart>
    <Verantwortlicher xmlns="d14c6447-dcf7-4cf7-ac6e-cadd63306a0a">
      <UserInfo>
        <DisplayName>Dorina Groß</DisplayName>
        <AccountId>51</AccountId>
        <AccountType/>
      </UserInfo>
    </Verantwortlicher>
    <Unternehmen xmlns="d14c6447-dcf7-4cf7-ac6e-cadd63306a0a">Axians IT Solutions</Unternehmen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45888B-5FFD-4588-AA1E-A65C3A0460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c6447-dcf7-4cf7-ac6e-cadd63306a0a"/>
    <ds:schemaRef ds:uri="44c25b4c-1de2-42ea-8ee5-1fac8b9494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BD84C4-CA8D-4A4E-B489-BA4164D0AA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B6B43D-8549-493A-A4FD-8D7D5EDFAD3E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44c25b4c-1de2-42ea-8ee5-1fac8b9494fa"/>
    <ds:schemaRef ds:uri="d14c6447-dcf7-4cf7-ac6e-cadd63306a0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4582AE8-B943-42DB-93E4-3697BDFD5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 Axians Infoma Wordvorlage_mit_Titelseite_Produktübergreifend</Template>
  <TotalTime>0</TotalTime>
  <Pages>4</Pages>
  <Words>654</Words>
  <Characters>4125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VINCI Energies</Company>
  <LinksUpToDate>false</LinksUpToDate>
  <CharactersWithSpaces>4770</CharactersWithSpaces>
  <SharedDoc>false</SharedDoc>
  <HLinks>
    <vt:vector size="12" baseType="variant">
      <vt:variant>
        <vt:i4>7995509</vt:i4>
      </vt:variant>
      <vt:variant>
        <vt:i4>2093</vt:i4>
      </vt:variant>
      <vt:variant>
        <vt:i4>1025</vt:i4>
      </vt:variant>
      <vt:variant>
        <vt:i4>1</vt:i4>
      </vt:variant>
      <vt:variant>
        <vt:lpwstr>puceaxians</vt:lpwstr>
      </vt:variant>
      <vt:variant>
        <vt:lpwstr/>
      </vt:variant>
      <vt:variant>
        <vt:i4>393223</vt:i4>
      </vt:variant>
      <vt:variant>
        <vt:i4>-1</vt:i4>
      </vt:variant>
      <vt:variant>
        <vt:i4>2052</vt:i4>
      </vt:variant>
      <vt:variant>
        <vt:i4>1</vt:i4>
      </vt:variant>
      <vt:variant>
        <vt:lpwstr>CallFond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Merle Rudisch</dc:creator>
  <cp:lastModifiedBy>RUDISCH Merle</cp:lastModifiedBy>
  <cp:revision>5</cp:revision>
  <cp:lastPrinted>2016-10-21T09:34:00Z</cp:lastPrinted>
  <dcterms:created xsi:type="dcterms:W3CDTF">2020-04-15T08:49:00Z</dcterms:created>
  <dcterms:modified xsi:type="dcterms:W3CDTF">2020-04-27T09:56:00Z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0x0101001B4D1501DD1B3B4187CC0787A7E75B7E</vt:lpwstr>
  </property>
</Properties>
</file>